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09EB2C" w14:textId="2E8160EE" w:rsidR="00BD7E91" w:rsidRPr="002F300D" w:rsidRDefault="003D153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18ECC80" wp14:editId="73B58B02">
                <wp:simplePos x="0" y="0"/>
                <wp:positionH relativeFrom="column">
                  <wp:posOffset>-895350</wp:posOffset>
                </wp:positionH>
                <wp:positionV relativeFrom="paragraph">
                  <wp:posOffset>-1072515</wp:posOffset>
                </wp:positionV>
                <wp:extent cx="7879808" cy="1698172"/>
                <wp:effectExtent l="0" t="0" r="6985" b="0"/>
                <wp:wrapNone/>
                <wp:docPr id="42" name="Group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879808" cy="1698172"/>
                          <a:chOff x="0" y="0"/>
                          <a:chExt cx="7599680" cy="1638300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Tetiere_collectivites et associations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680" cy="16383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" name="Groupe 41"/>
                        <wpg:cNvGrpSpPr/>
                        <wpg:grpSpPr>
                          <a:xfrm>
                            <a:off x="4239491" y="424405"/>
                            <a:ext cx="2786141" cy="881733"/>
                            <a:chOff x="0" y="20644"/>
                            <a:chExt cx="2786141" cy="881733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 40" descr="Tetiere_collectivites et association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798" t="13814" r="10189" b="67256"/>
                            <a:stretch/>
                          </pic:blipFill>
                          <pic:spPr bwMode="auto">
                            <a:xfrm>
                              <a:off x="213756" y="593767"/>
                              <a:ext cx="2572385" cy="3086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 39" descr="Tetiere_collectivites et association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798" t="13814" r="10189" b="49822"/>
                            <a:stretch/>
                          </pic:blipFill>
                          <pic:spPr bwMode="auto">
                            <a:xfrm>
                              <a:off x="0" y="20644"/>
                              <a:ext cx="2574290" cy="59309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A49EE" id="Groupe 42" o:spid="_x0000_s1026" style="position:absolute;margin-left:-70.5pt;margin-top:-84.45pt;width:620.45pt;height:133.7pt;z-index:251648000;mso-width-relative:margin;mso-height-relative:margin" coordsize="75996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alt="Tetiere_collectivites et associations.png" style="position:absolute;width:75996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">
                  <v:imagedata r:id="rId9" o:title="Tetiere_collectivites et associations"/>
                </v:shape>
                <v:group id="Groupe 41" o:spid="_x0000_s1028" style="position:absolute;left:42394;top:4244;width:27862;height:8817" coordorigin=",206" coordsize="27861,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 40" o:spid="_x0000_s1029" type="#_x0000_t75" alt="Tetiere_collectivites et associations.png" style="position:absolute;left:2137;top:5937;width:2572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">
                    <v:imagedata r:id="rId9" o:title="Tetiere_collectivites et associations" croptop="9053f" cropbottom="44077f" cropleft="36568f" cropright="6677f"/>
                  </v:shape>
                  <v:shape id="Image 39" o:spid="_x0000_s1030" type="#_x0000_t75" alt="Tetiere_collectivites et associations.png" style="position:absolute;top:206;width:25742;height: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">
                    <v:imagedata r:id="rId9" o:title="Tetiere_collectivites et associations" croptop="9053f" cropbottom="32651f" cropleft="36568f" cropright="6677f"/>
                  </v:shape>
                </v:group>
              </v:group>
            </w:pict>
          </mc:Fallback>
        </mc:AlternateContent>
      </w:r>
    </w:p>
    <w:p w14:paraId="53CB60DC" w14:textId="3F06483F" w:rsidR="005A49B9" w:rsidRDefault="005A49B9">
      <w:pPr>
        <w:rPr>
          <w:rFonts w:ascii="Arcon" w:hAnsi="Arcon"/>
          <w:sz w:val="44"/>
        </w:rPr>
      </w:pPr>
    </w:p>
    <w:p w14:paraId="2D449D7C" w14:textId="3F8026ED" w:rsidR="005A49B9" w:rsidRDefault="005A49B9">
      <w:pPr>
        <w:rPr>
          <w:rFonts w:ascii="Arcon" w:hAnsi="Arcon"/>
          <w:sz w:val="44"/>
        </w:rPr>
      </w:pPr>
    </w:p>
    <w:p w14:paraId="6E900DC1" w14:textId="70AA1415" w:rsidR="007A203E" w:rsidRDefault="007A203E" w:rsidP="00CC3ED1">
      <w:pPr>
        <w:pStyle w:val="Texte"/>
      </w:pPr>
    </w:p>
    <w:p w14:paraId="47D166C2" w14:textId="0B1C4AA4" w:rsidR="00CC3ED1" w:rsidRDefault="00CC3ED1" w:rsidP="00896350">
      <w:pPr>
        <w:spacing w:before="240" w:after="240"/>
        <w:ind w:right="3543"/>
        <w:jc w:val="right"/>
        <w:rPr>
          <w:rFonts w:ascii="Officina Sans ITC" w:hAnsi="Officina Sans ITC" w:hint="eastAsia"/>
          <w:color w:val="00ADD7"/>
          <w:sz w:val="64"/>
        </w:rPr>
      </w:pPr>
    </w:p>
    <w:p w14:paraId="576829A7" w14:textId="77777777" w:rsidR="00B26F6A" w:rsidRDefault="00B26F6A" w:rsidP="00896350">
      <w:pPr>
        <w:spacing w:before="240" w:after="240"/>
        <w:ind w:right="3543"/>
        <w:jc w:val="right"/>
        <w:rPr>
          <w:rFonts w:ascii="Officina Sans ITC" w:hAnsi="Officina Sans ITC" w:hint="eastAsia"/>
          <w:color w:val="00ADD7"/>
          <w:sz w:val="64"/>
        </w:rPr>
      </w:pPr>
    </w:p>
    <w:p w14:paraId="5732030E" w14:textId="663FC1BB" w:rsidR="00B26F6A" w:rsidRPr="00B26F6A" w:rsidRDefault="00B26F6A" w:rsidP="00B26F6A">
      <w:pPr>
        <w:pStyle w:val="NoteTitre"/>
        <w:spacing w:after="120"/>
        <w:jc w:val="center"/>
        <w:rPr>
          <w:rFonts w:ascii="Calibri" w:eastAsia="MS Mincho" w:hAnsi="Calibri" w:cs="Calibri"/>
          <w:b w:val="0"/>
          <w:bCs w:val="0"/>
          <w:caps w:val="0"/>
          <w:smallCaps/>
          <w:color w:val="00ADD3"/>
          <w:sz w:val="80"/>
          <w:szCs w:val="80"/>
          <w:lang w:eastAsia="ja-JP"/>
        </w:rPr>
      </w:pPr>
      <w:r w:rsidRPr="00B26F6A">
        <w:rPr>
          <w:rFonts w:ascii="Calibri" w:eastAsia="MS Mincho" w:hAnsi="Calibri" w:cs="Calibri"/>
          <w:b w:val="0"/>
          <w:bCs w:val="0"/>
          <w:caps w:val="0"/>
          <w:smallCaps/>
          <w:color w:val="00ADD3"/>
          <w:sz w:val="80"/>
          <w:szCs w:val="80"/>
          <w:lang w:eastAsia="ja-JP"/>
        </w:rPr>
        <w:t>F</w:t>
      </w:r>
      <w:r>
        <w:rPr>
          <w:rFonts w:ascii="Calibri" w:eastAsia="MS Mincho" w:hAnsi="Calibri" w:cs="Calibri"/>
          <w:b w:val="0"/>
          <w:bCs w:val="0"/>
          <w:caps w:val="0"/>
          <w:smallCaps/>
          <w:color w:val="00ADD3"/>
          <w:sz w:val="80"/>
          <w:szCs w:val="80"/>
          <w:lang w:eastAsia="ja-JP"/>
        </w:rPr>
        <w:t>ormulaire</w:t>
      </w:r>
      <w:r w:rsidRPr="00B26F6A">
        <w:rPr>
          <w:rFonts w:ascii="Calibri" w:eastAsia="MS Mincho" w:hAnsi="Calibri" w:cs="Calibri"/>
          <w:b w:val="0"/>
          <w:bCs w:val="0"/>
          <w:caps w:val="0"/>
          <w:smallCaps/>
          <w:color w:val="00ADD3"/>
          <w:sz w:val="80"/>
          <w:szCs w:val="80"/>
          <w:lang w:eastAsia="ja-JP"/>
        </w:rPr>
        <w:t xml:space="preserve"> de sollicitation</w:t>
      </w:r>
    </w:p>
    <w:p w14:paraId="56C4D136" w14:textId="5B2D6A91" w:rsidR="00B26F6A" w:rsidRDefault="00B26F6A">
      <w:pPr>
        <w:rPr>
          <w:rFonts w:ascii="Arcon" w:hAnsi="Arcon"/>
          <w:sz w:val="44"/>
        </w:rPr>
      </w:pPr>
    </w:p>
    <w:p w14:paraId="6B214280" w14:textId="5D07D9A3" w:rsidR="00B26F6A" w:rsidRDefault="00B26F6A">
      <w:pPr>
        <w:rPr>
          <w:rFonts w:ascii="Arcon" w:hAnsi="Arcon"/>
          <w:sz w:val="44"/>
        </w:rPr>
      </w:pPr>
    </w:p>
    <w:p w14:paraId="634437CF" w14:textId="2BD6C952" w:rsidR="005A49B9" w:rsidRDefault="005A49B9">
      <w:pPr>
        <w:rPr>
          <w:rFonts w:ascii="Arcon" w:hAnsi="Arcon"/>
          <w:sz w:val="44"/>
        </w:rPr>
      </w:pPr>
    </w:p>
    <w:p w14:paraId="36A39D80" w14:textId="512C3C69" w:rsidR="00BD7E91" w:rsidRPr="002F300D" w:rsidRDefault="00C467A5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990E194" wp14:editId="5FA010B1">
            <wp:simplePos x="0" y="0"/>
            <wp:positionH relativeFrom="margin">
              <wp:posOffset>203835</wp:posOffset>
            </wp:positionH>
            <wp:positionV relativeFrom="paragraph">
              <wp:posOffset>112073</wp:posOffset>
            </wp:positionV>
            <wp:extent cx="5351145" cy="3721100"/>
            <wp:effectExtent l="0" t="0" r="190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FD708" w14:textId="66F95140" w:rsidR="0050400D" w:rsidRDefault="0050400D" w:rsidP="000D6E97"/>
    <w:p w14:paraId="7588F860" w14:textId="305674C9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73BC46FE" w14:textId="5E479F61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961C1EF" w14:textId="6B999998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5B0050F1" w14:textId="7777777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1EECB85B" w14:textId="7777777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2C31191" w14:textId="22CD7DFB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7606AFD" w14:textId="26BD7F4B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09960EE" w14:textId="2957959B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22FA012" w14:textId="182F95A6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CEE8F5B" w14:textId="7777777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76042B2B" w14:textId="6B70D56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5ED61A4" w14:textId="77777777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68F669AD" w14:textId="6BAAAB6C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685ED0EC" w14:textId="760125B4" w:rsidR="00051E93" w:rsidRDefault="00051E93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25105850" w14:textId="7F18BA84" w:rsidR="00B26F6A" w:rsidRDefault="00B26F6A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72B868C4" w14:textId="4761A89D" w:rsidR="00B26F6A" w:rsidRDefault="00B26F6A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0EA346C7" w14:textId="6608D47C" w:rsidR="00B26F6A" w:rsidRDefault="00B26F6A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49AC17B7" w14:textId="7BCC95CD" w:rsidR="00051E93" w:rsidRDefault="00EE7F78" w:rsidP="00F52721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2B93DD2" wp14:editId="7F9E4DF5">
            <wp:simplePos x="0" y="0"/>
            <wp:positionH relativeFrom="column">
              <wp:posOffset>590550</wp:posOffset>
            </wp:positionH>
            <wp:positionV relativeFrom="paragraph">
              <wp:posOffset>90805</wp:posOffset>
            </wp:positionV>
            <wp:extent cx="4960620" cy="1028065"/>
            <wp:effectExtent l="0" t="0" r="0" b="635"/>
            <wp:wrapNone/>
            <wp:docPr id="1414144373" name="Image 1" descr="Une image contenant texte, Police, capture d’écran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44373" name="Image 1" descr="Une image contenant texte, Police, capture d’écran, Mar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1"/>
                    <a:stretch/>
                  </pic:blipFill>
                  <pic:spPr bwMode="auto">
                    <a:xfrm>
                      <a:off x="0" y="0"/>
                      <a:ext cx="496062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16DFE" w14:textId="72E3F816" w:rsidR="00B26F6A" w:rsidRDefault="00B26F6A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5500210" w14:textId="4CBCA639" w:rsidR="00B437C4" w:rsidRDefault="00B437C4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33733C4E" w14:textId="522F0EDE" w:rsidR="00054CFE" w:rsidRDefault="00054CFE" w:rsidP="00054CF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5A2F64" w14:textId="08D8F9E1" w:rsidR="00B26F6A" w:rsidRDefault="00B26F6A" w:rsidP="00054CFE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7820" w:type="dxa"/>
        <w:tblInd w:w="9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0"/>
      </w:tblGrid>
      <w:tr w:rsidR="00054CFE" w:rsidRPr="000B03C3" w14:paraId="507CD958" w14:textId="77777777" w:rsidTr="009210B3">
        <w:trPr>
          <w:trHeight w:val="274"/>
        </w:trPr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DD3"/>
            <w:noWrap/>
            <w:vAlign w:val="center"/>
            <w:hideMark/>
          </w:tcPr>
          <w:p w14:paraId="66DD3D12" w14:textId="77777777" w:rsidR="00054CFE" w:rsidRPr="000B03C3" w:rsidRDefault="00054CFE" w:rsidP="00DF3F6A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fr-FR"/>
              </w:rPr>
            </w:pPr>
            <w:r w:rsidRPr="000B03C3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fr-FR"/>
              </w:rPr>
              <w:lastRenderedPageBreak/>
              <w:t>PIECES A FOURNIR</w:t>
            </w:r>
          </w:p>
        </w:tc>
      </w:tr>
      <w:tr w:rsidR="00054CFE" w:rsidRPr="000B03C3" w14:paraId="160D1E8E" w14:textId="77777777" w:rsidTr="00CB1E33">
        <w:trPr>
          <w:trHeight w:val="702"/>
        </w:trPr>
        <w:tc>
          <w:tcPr>
            <w:tcW w:w="7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DDD5" w14:textId="0E717461" w:rsidR="00054CFE" w:rsidRPr="000B03C3" w:rsidRDefault="00054CFE" w:rsidP="00DF3F6A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  <w:r w:rsidRPr="000B03C3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 xml:space="preserve">Un courrier officiel ou un mail officiel </w:t>
            </w:r>
            <w:r w:rsidR="009210B3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 xml:space="preserve">(signé par le Président de l’EPCI) </w:t>
            </w:r>
            <w:r w:rsidRPr="009210B3">
              <w:rPr>
                <w:rFonts w:asciiTheme="minorHAnsi" w:eastAsia="Times New Roman" w:hAnsiTheme="minorHAnsi" w:cstheme="minorHAnsi"/>
                <w:sz w:val="22"/>
                <w:szCs w:val="22"/>
                <w:lang w:eastAsia="fr-FR"/>
              </w:rPr>
              <w:t>de manifestation d’intérêt pour entrer dans la démarche Accélérateur de Transitions</w:t>
            </w:r>
            <w:r w:rsidR="00B1169D" w:rsidRPr="009210B3">
              <w:rPr>
                <w:rFonts w:asciiTheme="minorHAnsi" w:eastAsia="Times New Roman" w:hAnsiTheme="minorHAnsi" w:cstheme="minorHAnsi"/>
                <w:sz w:val="22"/>
                <w:szCs w:val="22"/>
                <w:lang w:eastAsia="fr-FR"/>
              </w:rPr>
              <w:t xml:space="preserve"> et le cas échéant dans un Contrat d’Objectif Territorial</w:t>
            </w:r>
          </w:p>
        </w:tc>
      </w:tr>
      <w:tr w:rsidR="00054CFE" w:rsidRPr="000B03C3" w14:paraId="65523B01" w14:textId="77777777" w:rsidTr="00CB1E33">
        <w:trPr>
          <w:trHeight w:val="702"/>
        </w:trPr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EFD3" w14:textId="264BD230" w:rsidR="00054CFE" w:rsidRPr="000B03C3" w:rsidRDefault="00054CFE" w:rsidP="00054CFE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  <w:r w:rsidRPr="000B03C3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>Le présent formulaire administratif complété</w:t>
            </w:r>
            <w:r w:rsidR="00D05927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>, daté et signé</w:t>
            </w:r>
          </w:p>
        </w:tc>
      </w:tr>
      <w:tr w:rsidR="00CB1E33" w:rsidRPr="000B03C3" w14:paraId="26A127D3" w14:textId="77777777" w:rsidTr="00CB1E33">
        <w:trPr>
          <w:trHeight w:val="702"/>
        </w:trPr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8A70" w14:textId="77777777" w:rsidR="00CB1E33" w:rsidRDefault="00CB1E33" w:rsidP="00054CFE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</w:p>
          <w:p w14:paraId="3C884EBB" w14:textId="0AC7B071" w:rsidR="00CB1E33" w:rsidRDefault="00CB1E33" w:rsidP="00054CFE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  <w:t>Pour les collectivités de plus de 20 000 habitants (donc obligées Plan Climat Air Energie Territorial) : une délibération du conseil communautaire « validant » le diagnostic et la stratégie du PCAET en cours.</w:t>
            </w:r>
          </w:p>
          <w:p w14:paraId="281E1F3D" w14:textId="4BCAC22E" w:rsidR="00CB1E33" w:rsidRPr="000B03C3" w:rsidRDefault="00CB1E33" w:rsidP="00054CFE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fr-FR"/>
              </w:rPr>
            </w:pPr>
          </w:p>
        </w:tc>
      </w:tr>
    </w:tbl>
    <w:p w14:paraId="1EAE8EE6" w14:textId="6BC30246" w:rsidR="00054CFE" w:rsidRPr="000B03C3" w:rsidRDefault="00054CFE" w:rsidP="00054CF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00B518" w14:textId="1EFFE0CA" w:rsidR="00B26F6A" w:rsidRDefault="00B26F6A" w:rsidP="00054CFE">
      <w:pPr>
        <w:jc w:val="both"/>
        <w:rPr>
          <w:rFonts w:asciiTheme="minorHAnsi" w:hAnsiTheme="minorHAnsi" w:cstheme="minorHAnsi"/>
          <w:highlight w:val="yellow"/>
        </w:rPr>
      </w:pPr>
    </w:p>
    <w:p w14:paraId="67B2E2B1" w14:textId="77777777" w:rsidR="00321ABD" w:rsidRDefault="00054CFE" w:rsidP="00054CFE">
      <w:pPr>
        <w:jc w:val="both"/>
        <w:rPr>
          <w:rFonts w:asciiTheme="minorHAnsi" w:hAnsiTheme="minorHAnsi" w:cstheme="minorHAnsi"/>
        </w:rPr>
      </w:pPr>
      <w:r w:rsidRPr="00321ABD">
        <w:rPr>
          <w:rFonts w:asciiTheme="minorHAnsi" w:hAnsiTheme="minorHAnsi" w:cstheme="minorHAnsi"/>
        </w:rPr>
        <w:t>Le dossier complété est</w:t>
      </w:r>
      <w:r w:rsidR="00321ABD">
        <w:rPr>
          <w:rFonts w:asciiTheme="minorHAnsi" w:hAnsiTheme="minorHAnsi" w:cstheme="minorHAnsi"/>
        </w:rPr>
        <w:t> :</w:t>
      </w:r>
    </w:p>
    <w:p w14:paraId="67083873" w14:textId="15899540" w:rsidR="00054CFE" w:rsidRPr="00321ABD" w:rsidRDefault="00321ABD" w:rsidP="00321ABD">
      <w:pPr>
        <w:pStyle w:val="Paragraphedeliste"/>
        <w:numPr>
          <w:ilvl w:val="0"/>
          <w:numId w:val="3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Soit </w:t>
      </w:r>
      <w:r w:rsidR="00054CFE" w:rsidRPr="00321ABD">
        <w:rPr>
          <w:rFonts w:asciiTheme="minorHAnsi" w:hAnsiTheme="minorHAnsi" w:cstheme="minorHAnsi"/>
        </w:rPr>
        <w:t>à envoyer ou à déposer à l'adresse suivante :</w:t>
      </w:r>
    </w:p>
    <w:p w14:paraId="416A8D63" w14:textId="5C34D36D" w:rsidR="00054CFE" w:rsidRPr="00321ABD" w:rsidRDefault="00054CFE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2FBEE13D" w14:textId="714F0DF6" w:rsidR="00054CFE" w:rsidRPr="00321ABD" w:rsidRDefault="00054CFE" w:rsidP="00054CFE">
      <w:pPr>
        <w:jc w:val="center"/>
        <w:rPr>
          <w:rFonts w:asciiTheme="minorHAnsi" w:hAnsiTheme="minorHAnsi" w:cstheme="minorHAnsi"/>
          <w:b/>
          <w:bCs/>
        </w:rPr>
      </w:pPr>
      <w:r w:rsidRPr="00321ABD">
        <w:rPr>
          <w:rFonts w:asciiTheme="minorHAnsi" w:hAnsiTheme="minorHAnsi" w:cstheme="minorHAnsi"/>
          <w:b/>
          <w:bCs/>
        </w:rPr>
        <w:t>ADEME - Grand Est</w:t>
      </w:r>
    </w:p>
    <w:p w14:paraId="48D3A592" w14:textId="4A628DDC" w:rsidR="00054CFE" w:rsidRPr="00321ABD" w:rsidRDefault="00054CFE" w:rsidP="00054CFE">
      <w:pPr>
        <w:jc w:val="center"/>
        <w:rPr>
          <w:rFonts w:asciiTheme="minorHAnsi" w:hAnsiTheme="minorHAnsi" w:cstheme="minorHAnsi"/>
          <w:b/>
          <w:bCs/>
        </w:rPr>
      </w:pPr>
      <w:r w:rsidRPr="00321ABD">
        <w:rPr>
          <w:rFonts w:asciiTheme="minorHAnsi" w:hAnsiTheme="minorHAnsi" w:cstheme="minorHAnsi"/>
          <w:b/>
          <w:bCs/>
        </w:rPr>
        <w:t>Accélérateur de Transitions</w:t>
      </w:r>
    </w:p>
    <w:p w14:paraId="7A83A5A8" w14:textId="5A2F6FFF" w:rsidR="00054CFE" w:rsidRDefault="00054CFE" w:rsidP="00054CFE">
      <w:pPr>
        <w:jc w:val="center"/>
        <w:rPr>
          <w:rFonts w:asciiTheme="minorHAnsi" w:hAnsiTheme="minorHAnsi" w:cstheme="minorHAnsi"/>
          <w:b/>
          <w:bCs/>
        </w:rPr>
      </w:pPr>
      <w:r w:rsidRPr="00321ABD">
        <w:rPr>
          <w:rFonts w:asciiTheme="minorHAnsi" w:hAnsiTheme="minorHAnsi" w:cstheme="minorHAnsi"/>
          <w:b/>
          <w:bCs/>
        </w:rPr>
        <w:t>34 avenue André Malraux - 57000 Metz</w:t>
      </w:r>
    </w:p>
    <w:p w14:paraId="68E868DE" w14:textId="370C07AE" w:rsidR="00321ABD" w:rsidRDefault="00321ABD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1EE32B57" w14:textId="1643D3FA" w:rsidR="00321ABD" w:rsidRDefault="00321ABD" w:rsidP="00321ABD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  <w:bCs/>
        </w:rPr>
      </w:pPr>
      <w:r w:rsidRPr="00321ABD">
        <w:rPr>
          <w:rFonts w:asciiTheme="minorHAnsi" w:hAnsiTheme="minorHAnsi" w:cstheme="minorHAnsi"/>
          <w:bCs/>
        </w:rPr>
        <w:t>Soit à envoyer par mail à votre référent territorial</w:t>
      </w:r>
    </w:p>
    <w:p w14:paraId="1AB789B2" w14:textId="4E7D8D22" w:rsidR="00631474" w:rsidRPr="00321ABD" w:rsidRDefault="0087050A" w:rsidP="008D34E0">
      <w:pPr>
        <w:pStyle w:val="Paragraphedeliste"/>
        <w:ind w:left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145C951" wp14:editId="64184010">
                <wp:simplePos x="0" y="0"/>
                <wp:positionH relativeFrom="column">
                  <wp:posOffset>-161925</wp:posOffset>
                </wp:positionH>
                <wp:positionV relativeFrom="paragraph">
                  <wp:posOffset>122555</wp:posOffset>
                </wp:positionV>
                <wp:extent cx="3260090" cy="2346325"/>
                <wp:effectExtent l="0" t="0" r="0" b="0"/>
                <wp:wrapNone/>
                <wp:docPr id="16319275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090" cy="2346325"/>
                          <a:chOff x="0" y="0"/>
                          <a:chExt cx="3260090" cy="2346325"/>
                        </a:xfrm>
                      </wpg:grpSpPr>
                      <pic:pic xmlns:pic="http://schemas.openxmlformats.org/drawingml/2006/picture">
                        <pic:nvPicPr>
                          <pic:cNvPr id="31" name="Image 7" descr="Une image contenant tabl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DC7768A-33D6-A588-5939-CDDEB561E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304" b="51647"/>
                          <a:stretch/>
                        </pic:blipFill>
                        <pic:spPr bwMode="auto">
                          <a:xfrm>
                            <a:off x="0" y="0"/>
                            <a:ext cx="3260090" cy="234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5912057" name="Rectangle 1"/>
                        <wps:cNvSpPr/>
                        <wps:spPr>
                          <a:xfrm>
                            <a:off x="2305050" y="1943100"/>
                            <a:ext cx="58102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7E20B" id="Groupe 3" o:spid="_x0000_s1026" style="position:absolute;margin-left:-12.75pt;margin-top:9.65pt;width:256.7pt;height:184.75pt;z-index:251687936" coordsize="32600,2346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">
                <v:shape id="Image 7" o:spid="_x0000_s1027" type="#_x0000_t75" alt="Une image contenant table&#10;&#10;Description générée automatiquement" style="position:absolute;width:32600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">
                  <v:imagedata r:id="rId14" o:title="Une image contenant table&#10;&#10;Description générée automatiquement" cropbottom="33847f" cropleft="2821f" grayscale="t"/>
                </v:shape>
                <v:rect id="Rectangle 1" o:spid="_x0000_s1028" style="position:absolute;left:23050;top:19431;width:581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" fillcolor="white [3212]" stroked="f" strokeweight="1pt"/>
              </v:group>
            </w:pict>
          </mc:Fallback>
        </mc:AlternateContent>
      </w:r>
    </w:p>
    <w:p w14:paraId="04D0C5DF" w14:textId="452271D6" w:rsidR="00631474" w:rsidRDefault="00631474" w:rsidP="00054CFE">
      <w:pPr>
        <w:jc w:val="center"/>
        <w:rPr>
          <w:rFonts w:asciiTheme="minorHAnsi" w:hAnsiTheme="minorHAnsi" w:cstheme="minorHAnsi"/>
          <w:b/>
          <w:bCs/>
        </w:rPr>
      </w:pPr>
    </w:p>
    <w:p w14:paraId="47D06AFB" w14:textId="76A81E70" w:rsidR="00631474" w:rsidRPr="009C6174" w:rsidRDefault="008D34E0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  <w:r>
        <w:rPr>
          <w:rFonts w:asciiTheme="minorHAnsi" w:hAnsiTheme="minorHAnsi" w:cstheme="minorHAnsi"/>
          <w:b/>
          <w:bCs/>
          <w:noProof/>
          <w:lang w:val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6ADA3C" wp14:editId="205E3F56">
                <wp:simplePos x="0" y="0"/>
                <wp:positionH relativeFrom="page">
                  <wp:posOffset>3752850</wp:posOffset>
                </wp:positionH>
                <wp:positionV relativeFrom="page">
                  <wp:posOffset>5067300</wp:posOffset>
                </wp:positionV>
                <wp:extent cx="3268980" cy="2057400"/>
                <wp:effectExtent l="0" t="0" r="7620" b="0"/>
                <wp:wrapNone/>
                <wp:docPr id="491236545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980" cy="2057400"/>
                          <a:chOff x="0" y="0"/>
                          <a:chExt cx="3268980" cy="2057400"/>
                        </a:xfrm>
                      </wpg:grpSpPr>
                      <pic:pic xmlns:pic="http://schemas.openxmlformats.org/drawingml/2006/picture">
                        <pic:nvPicPr>
                          <pic:cNvPr id="558963674" name="Image 7" descr="Une image contenant tabl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DC7768A-33D6-A588-5939-CDDEB561E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39" t="47997" r="975" b="9594"/>
                          <a:stretch/>
                        </pic:blipFill>
                        <pic:spPr bwMode="auto">
                          <a:xfrm>
                            <a:off x="0" y="0"/>
                            <a:ext cx="326898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19264797" name="Rectangle 1"/>
                        <wps:cNvSpPr/>
                        <wps:spPr>
                          <a:xfrm>
                            <a:off x="2152650" y="447675"/>
                            <a:ext cx="58102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621699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819150"/>
                            <a:ext cx="16383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D0683" id="Groupe 8" o:spid="_x0000_s1026" style="position:absolute;margin-left:295.5pt;margin-top:399pt;width:257.4pt;height:162pt;z-index:251698176;mso-position-horizontal-relative:page;mso-position-vertical-relative:page" coordsize="32689,20574" o:gfxdata="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alt="Une image contenant table&#10;&#10;Description générée automatiquement" style="position:absolute;width:32689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">
                  <v:imagedata r:id="rId16" o:title="Une image contenant table&#10;&#10;Description générée automatiquement" croptop="31455f" cropbottom="6288f" cropleft="1992f" cropright="639f" grayscale="t"/>
                </v:shape>
                <v:rect id="Rectangle 1" o:spid="_x0000_s1028" style="position:absolute;left:21526;top:4476;width:581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" fillcolor="white [3212]" stroked="f" strokeweight="1pt"/>
                <v:shape id="Image 7" o:spid="_x0000_s1029" type="#_x0000_t75" style="position:absolute;left:15335;top:8191;width:16383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250E05A8" w14:textId="496108DD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1E2648B0" w14:textId="0735864C" w:rsidR="00054CFE" w:rsidRPr="009C6174" w:rsidRDefault="00054CFE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04269631" w14:textId="66979622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15500BDB" w14:textId="2926C5F5" w:rsidR="00631474" w:rsidRPr="009C6174" w:rsidRDefault="00D33585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  <w:r w:rsidRPr="00D33585">
        <w:drawing>
          <wp:anchor distT="0" distB="0" distL="114300" distR="114300" simplePos="0" relativeHeight="251699200" behindDoc="0" locked="0" layoutInCell="1" allowOverlap="1" wp14:anchorId="3B3829B2" wp14:editId="19369FE0">
            <wp:simplePos x="0" y="0"/>
            <wp:positionH relativeFrom="column">
              <wp:posOffset>4536247</wp:posOffset>
            </wp:positionH>
            <wp:positionV relativeFrom="paragraph">
              <wp:posOffset>128821</wp:posOffset>
            </wp:positionV>
            <wp:extent cx="1766214" cy="412840"/>
            <wp:effectExtent l="0" t="0" r="5715" b="6350"/>
            <wp:wrapNone/>
            <wp:docPr id="77758229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78" cy="41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FC8E6" w14:textId="65131C05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7D3CB829" w14:textId="6F2D0C17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374FADB1" w14:textId="56D59693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22AE99D9" w14:textId="05E1CA52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7DE35333" w14:textId="18DB2E7D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18AFCEAF" w14:textId="28A51BD5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638A3A2C" w14:textId="04324BB9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4ECC2248" w14:textId="0EE50D0C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2668AF6B" w14:textId="191E7603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40A21846" w14:textId="6C351876" w:rsidR="00631474" w:rsidRPr="009C6174" w:rsidRDefault="00631474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39098575" w14:textId="77777777" w:rsidR="00B26F6A" w:rsidRPr="009C6174" w:rsidRDefault="00B26F6A" w:rsidP="00054CF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3DBF3E09" w14:textId="57FF2EA3" w:rsidR="00054CFE" w:rsidRPr="000B03C3" w:rsidRDefault="00054CFE" w:rsidP="00054CFE">
      <w:pPr>
        <w:jc w:val="both"/>
        <w:rPr>
          <w:rFonts w:asciiTheme="minorHAnsi" w:hAnsiTheme="minorHAnsi" w:cstheme="minorHAnsi"/>
        </w:rPr>
      </w:pPr>
      <w:r w:rsidRPr="000B03C3">
        <w:rPr>
          <w:rFonts w:asciiTheme="minorHAnsi" w:hAnsiTheme="minorHAnsi" w:cstheme="minorHAnsi"/>
          <w:bCs/>
        </w:rPr>
        <w:t xml:space="preserve">NB : A réception de ce formulaire renseigné par la collectivité, </w:t>
      </w:r>
      <w:r w:rsidR="00D05927">
        <w:rPr>
          <w:rFonts w:asciiTheme="minorHAnsi" w:hAnsiTheme="minorHAnsi" w:cstheme="minorHAnsi"/>
          <w:bCs/>
        </w:rPr>
        <w:t xml:space="preserve">et après instruction, </w:t>
      </w:r>
      <w:r w:rsidRPr="000B03C3">
        <w:rPr>
          <w:rFonts w:asciiTheme="minorHAnsi" w:hAnsiTheme="minorHAnsi" w:cstheme="minorHAnsi"/>
          <w:bCs/>
        </w:rPr>
        <w:t>l</w:t>
      </w:r>
      <w:r w:rsidRPr="000B03C3">
        <w:rPr>
          <w:rFonts w:asciiTheme="minorHAnsi" w:hAnsiTheme="minorHAnsi" w:cstheme="minorHAnsi"/>
        </w:rPr>
        <w:t xml:space="preserve">’ADEME mandatera un prestataire (Bureau d’Appui) pour accompagner la collectivité pour 10 jours, dans l’objectif d’aboutir à un dossier de demande d’aide recevable au dispositif Accélérateur de transitions. </w:t>
      </w:r>
    </w:p>
    <w:p w14:paraId="5D5FF019" w14:textId="4CF1EB1B" w:rsidR="00321ABD" w:rsidRDefault="00054CFE" w:rsidP="00CB1E33">
      <w:pPr>
        <w:jc w:val="both"/>
        <w:rPr>
          <w:rFonts w:asciiTheme="minorHAnsi" w:hAnsiTheme="minorHAnsi" w:cstheme="minorHAnsi"/>
          <w:bCs/>
        </w:rPr>
      </w:pPr>
      <w:r w:rsidRPr="000B03C3">
        <w:rPr>
          <w:rFonts w:asciiTheme="minorHAnsi" w:hAnsiTheme="minorHAnsi" w:cstheme="minorHAnsi"/>
        </w:rPr>
        <w:t>Cet accompagnement se déroulera de l’élaboration du projet jusqu’au dépôt de la candidature. D</w:t>
      </w:r>
      <w:r w:rsidRPr="000B03C3">
        <w:rPr>
          <w:rFonts w:asciiTheme="minorHAnsi" w:hAnsiTheme="minorHAnsi" w:cstheme="minorHAnsi"/>
          <w:bCs/>
        </w:rPr>
        <w:t xml:space="preserve">es documents administratifs complémentaires seront alors nécessaires pour la constitution du dossier de demande d’aide financière pour le recrutement de votre conseiller </w:t>
      </w:r>
      <w:r w:rsidR="00D05927">
        <w:rPr>
          <w:rFonts w:asciiTheme="minorHAnsi" w:hAnsiTheme="minorHAnsi" w:cstheme="minorHAnsi"/>
          <w:bCs/>
        </w:rPr>
        <w:t xml:space="preserve">« référentiel de transition » </w:t>
      </w:r>
      <w:r w:rsidRPr="000B03C3">
        <w:rPr>
          <w:rFonts w:asciiTheme="minorHAnsi" w:hAnsiTheme="minorHAnsi" w:cstheme="minorHAnsi"/>
          <w:bCs/>
        </w:rPr>
        <w:t>(délibération, RIB, …).</w:t>
      </w:r>
      <w:r w:rsidR="00321ABD">
        <w:rPr>
          <w:rFonts w:asciiTheme="minorHAnsi" w:hAnsiTheme="minorHAnsi" w:cstheme="minorHAnsi"/>
          <w:bCs/>
        </w:rPr>
        <w:br w:type="page"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63"/>
        <w:gridCol w:w="6169"/>
        <w:gridCol w:w="709"/>
        <w:gridCol w:w="375"/>
      </w:tblGrid>
      <w:tr w:rsidR="00321ABD" w:rsidRPr="000B03C3" w14:paraId="1DFCB85F" w14:textId="77777777" w:rsidTr="00321ABD">
        <w:trPr>
          <w:trHeight w:val="538"/>
        </w:trPr>
        <w:tc>
          <w:tcPr>
            <w:tcW w:w="9716" w:type="dxa"/>
            <w:gridSpan w:val="4"/>
            <w:shd w:val="clear" w:color="auto" w:fill="CCCCCC"/>
            <w:vAlign w:val="center"/>
          </w:tcPr>
          <w:p w14:paraId="448ADAE7" w14:textId="77777777" w:rsidR="00321ABD" w:rsidRPr="000B03C3" w:rsidRDefault="00321ABD" w:rsidP="00025292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B03C3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VERIFICATION DES PREREQUIS, à la date d’envoi de ce formulaire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*</w:t>
            </w:r>
          </w:p>
        </w:tc>
      </w:tr>
      <w:tr w:rsidR="00321ABD" w:rsidRPr="005468F9" w14:paraId="5C81DEA6" w14:textId="77777777" w:rsidTr="00025292">
        <w:trPr>
          <w:trHeight w:val="668"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0339CFEF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  <w:r>
              <w:rPr>
                <w:rFonts w:ascii="Marianne Light" w:hAnsi="Marianne Light"/>
                <w:sz w:val="22"/>
              </w:rPr>
              <w:t>PLPDMA</w:t>
            </w:r>
            <w:r>
              <w:rPr>
                <w:rStyle w:val="Appelnotedebasdep"/>
                <w:rFonts w:ascii="Marianne Light" w:hAnsi="Marianne Light"/>
                <w:sz w:val="22"/>
              </w:rPr>
              <w:footnoteReference w:id="1"/>
            </w:r>
          </w:p>
          <w:p w14:paraId="5BEAB8DF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 w:val="restart"/>
            <w:shd w:val="clear" w:color="auto" w:fill="auto"/>
            <w:vAlign w:val="center"/>
          </w:tcPr>
          <w:p w14:paraId="56C333EE" w14:textId="77777777" w:rsidR="00321ABD" w:rsidRDefault="00321ABD" w:rsidP="00025292">
            <w:pPr>
              <w:pStyle w:val="Texte"/>
            </w:pPr>
            <w:r>
              <w:t xml:space="preserve">La collectivité a engagé la mise en œuvre d'un (PLPDMA) conformément aux dispositions du décret du 10/06/2015 (constitution de la commission consultative d'élaboration et de suivi et adoption du PLPDMA) </w:t>
            </w:r>
          </w:p>
          <w:p w14:paraId="19AC180A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7A2304A8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>
              <w:rPr>
                <w:rFonts w:ascii="Calibri" w:eastAsia="Times New Roman" w:hAnsi="Calibri"/>
                <w:sz w:val="22"/>
                <w:lang w:eastAsia="fr-FR"/>
              </w:rPr>
              <w:t>Oui</w:t>
            </w:r>
          </w:p>
        </w:tc>
        <w:tc>
          <w:tcPr>
            <w:tcW w:w="375" w:type="dxa"/>
          </w:tcPr>
          <w:p w14:paraId="2C7696BF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61E91E47" w14:textId="77777777" w:rsidTr="00025292">
        <w:trPr>
          <w:trHeight w:val="667"/>
        </w:trPr>
        <w:tc>
          <w:tcPr>
            <w:tcW w:w="2463" w:type="dxa"/>
            <w:vMerge/>
            <w:shd w:val="clear" w:color="auto" w:fill="auto"/>
            <w:vAlign w:val="center"/>
          </w:tcPr>
          <w:p w14:paraId="7D476828" w14:textId="77777777" w:rsidR="00321ABD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/>
            <w:shd w:val="clear" w:color="auto" w:fill="auto"/>
            <w:vAlign w:val="center"/>
          </w:tcPr>
          <w:p w14:paraId="3773CF47" w14:textId="77777777" w:rsidR="00321ABD" w:rsidRDefault="00321ABD" w:rsidP="00025292">
            <w:pPr>
              <w:pStyle w:val="Texte"/>
            </w:pPr>
          </w:p>
        </w:tc>
        <w:tc>
          <w:tcPr>
            <w:tcW w:w="709" w:type="dxa"/>
            <w:vAlign w:val="center"/>
          </w:tcPr>
          <w:p w14:paraId="70E39D4C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>
              <w:rPr>
                <w:rFonts w:ascii="Calibri" w:eastAsia="Times New Roman" w:hAnsi="Calibri"/>
                <w:sz w:val="22"/>
                <w:lang w:eastAsia="fr-FR"/>
              </w:rPr>
              <w:t>Non</w:t>
            </w:r>
          </w:p>
        </w:tc>
        <w:tc>
          <w:tcPr>
            <w:tcW w:w="375" w:type="dxa"/>
          </w:tcPr>
          <w:p w14:paraId="671669E3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7D1DC81F" w14:textId="77777777" w:rsidTr="00025292">
        <w:trPr>
          <w:trHeight w:val="803"/>
        </w:trPr>
        <w:tc>
          <w:tcPr>
            <w:tcW w:w="2463" w:type="dxa"/>
            <w:vMerge/>
            <w:shd w:val="clear" w:color="auto" w:fill="auto"/>
            <w:vAlign w:val="center"/>
          </w:tcPr>
          <w:p w14:paraId="473B6A73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 w:val="restart"/>
            <w:shd w:val="clear" w:color="auto" w:fill="auto"/>
            <w:vAlign w:val="center"/>
          </w:tcPr>
          <w:p w14:paraId="4D6FA3C1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  <w:proofErr w:type="gramStart"/>
            <w:r>
              <w:rPr>
                <w:rFonts w:ascii="Marianne Light" w:hAnsi="Marianne Light"/>
                <w:sz w:val="22"/>
              </w:rPr>
              <w:t>OU</w:t>
            </w:r>
            <w:proofErr w:type="gramEnd"/>
          </w:p>
          <w:p w14:paraId="4EEA051E" w14:textId="77777777" w:rsidR="00321ABD" w:rsidRDefault="00321ABD" w:rsidP="00025292">
            <w:pPr>
              <w:pStyle w:val="Texte"/>
            </w:pPr>
            <w:r>
              <w:t>La collectivité s’engage à présenter une délibération avant la finalisation de la présente candidature, engageant la collectivité dans l’élaboration du PLPDMA, au plus tard au cours de la 1</w:t>
            </w:r>
            <w:r w:rsidRPr="00FC0F65">
              <w:rPr>
                <w:vertAlign w:val="superscript"/>
              </w:rPr>
              <w:t>ère</w:t>
            </w:r>
            <w:r>
              <w:t xml:space="preserve"> année du contrat de la présente démarche</w:t>
            </w:r>
          </w:p>
          <w:p w14:paraId="02D34038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7D536288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Oui</w:t>
            </w:r>
          </w:p>
        </w:tc>
        <w:tc>
          <w:tcPr>
            <w:tcW w:w="375" w:type="dxa"/>
          </w:tcPr>
          <w:p w14:paraId="02F7F279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0B5DCC21" w14:textId="77777777" w:rsidTr="00025292">
        <w:trPr>
          <w:trHeight w:val="802"/>
        </w:trPr>
        <w:tc>
          <w:tcPr>
            <w:tcW w:w="2463" w:type="dxa"/>
            <w:vMerge/>
            <w:shd w:val="clear" w:color="auto" w:fill="auto"/>
            <w:vAlign w:val="center"/>
          </w:tcPr>
          <w:p w14:paraId="7A9347FE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/>
            <w:shd w:val="clear" w:color="auto" w:fill="auto"/>
            <w:vAlign w:val="center"/>
          </w:tcPr>
          <w:p w14:paraId="7F3DE06B" w14:textId="77777777" w:rsidR="00321ABD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  <w:tc>
          <w:tcPr>
            <w:tcW w:w="709" w:type="dxa"/>
            <w:vAlign w:val="center"/>
          </w:tcPr>
          <w:p w14:paraId="03D76089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Non</w:t>
            </w:r>
          </w:p>
        </w:tc>
        <w:tc>
          <w:tcPr>
            <w:tcW w:w="375" w:type="dxa"/>
          </w:tcPr>
          <w:p w14:paraId="789F1E64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46A547C1" w14:textId="77777777" w:rsidTr="00025292">
        <w:trPr>
          <w:trHeight w:val="368"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286CD3C0" w14:textId="77777777" w:rsidR="00321ABD" w:rsidRPr="005468F9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  <w:r>
              <w:rPr>
                <w:rFonts w:ascii="Marianne Light" w:hAnsi="Marianne Light"/>
                <w:sz w:val="22"/>
              </w:rPr>
              <w:t>PCAET</w:t>
            </w:r>
            <w:r>
              <w:rPr>
                <w:rStyle w:val="Appelnotedebasdep"/>
                <w:rFonts w:ascii="Marianne Light" w:hAnsi="Marianne Light"/>
                <w:sz w:val="22"/>
              </w:rPr>
              <w:footnoteReference w:id="2"/>
            </w:r>
          </w:p>
        </w:tc>
        <w:tc>
          <w:tcPr>
            <w:tcW w:w="6169" w:type="dxa"/>
            <w:vMerge w:val="restart"/>
            <w:shd w:val="clear" w:color="auto" w:fill="auto"/>
            <w:vAlign w:val="center"/>
          </w:tcPr>
          <w:p w14:paraId="72042458" w14:textId="1135FD54" w:rsidR="00321ABD" w:rsidRDefault="00321ABD" w:rsidP="00025292">
            <w:pPr>
              <w:rPr>
                <w:rFonts w:ascii="Marianne Light" w:hAnsi="Marianne Light"/>
                <w:sz w:val="22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 xml:space="preserve">La collectivité 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est obligée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 xml:space="preserve"> Plan Climat et </w:t>
            </w:r>
            <w:r w:rsidRPr="00BA5C3D">
              <w:rPr>
                <w:rFonts w:ascii="Calibri" w:eastAsia="Times New Roman" w:hAnsi="Calibri"/>
                <w:sz w:val="22"/>
                <w:lang w:eastAsia="fr-FR"/>
              </w:rPr>
              <w:t xml:space="preserve">a 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>(</w:t>
            </w:r>
            <w:r w:rsidRPr="00BA5C3D">
              <w:rPr>
                <w:rFonts w:ascii="Calibri" w:eastAsia="Times New Roman" w:hAnsi="Calibri"/>
                <w:sz w:val="22"/>
                <w:lang w:eastAsia="fr-FR"/>
              </w:rPr>
              <w:t>a minima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>)</w:t>
            </w:r>
            <w:r w:rsidRPr="00BA5C3D">
              <w:rPr>
                <w:rFonts w:ascii="Calibri" w:eastAsia="Times New Roman" w:hAnsi="Calibri"/>
                <w:sz w:val="22"/>
                <w:lang w:eastAsia="fr-FR"/>
              </w:rPr>
              <w:t xml:space="preserve"> réalisé le diagnostic et validé</w:t>
            </w:r>
            <w:r w:rsidR="00CB1E33" w:rsidRPr="00E75B10">
              <w:rPr>
                <w:rStyle w:val="Appelnotedebasdep"/>
                <w:rFonts w:ascii="Marianne Light" w:hAnsi="Marianne Light"/>
                <w:b/>
                <w:color w:val="FF0000"/>
                <w:sz w:val="22"/>
              </w:rPr>
              <w:footnoteReference w:id="3"/>
            </w:r>
            <w:r w:rsidRPr="00BA5C3D">
              <w:rPr>
                <w:rFonts w:ascii="Calibri" w:eastAsia="Times New Roman" w:hAnsi="Calibri"/>
                <w:sz w:val="22"/>
                <w:lang w:eastAsia="fr-FR"/>
              </w:rPr>
              <w:t xml:space="preserve"> la stratégie de son PCAET</w:t>
            </w:r>
          </w:p>
        </w:tc>
        <w:tc>
          <w:tcPr>
            <w:tcW w:w="709" w:type="dxa"/>
            <w:vAlign w:val="center"/>
          </w:tcPr>
          <w:p w14:paraId="23F33BA2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Oui</w:t>
            </w:r>
          </w:p>
        </w:tc>
        <w:tc>
          <w:tcPr>
            <w:tcW w:w="375" w:type="dxa"/>
          </w:tcPr>
          <w:p w14:paraId="45436C79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0F0817F0" w14:textId="77777777" w:rsidTr="00025292">
        <w:trPr>
          <w:trHeight w:val="367"/>
        </w:trPr>
        <w:tc>
          <w:tcPr>
            <w:tcW w:w="2463" w:type="dxa"/>
            <w:vMerge/>
            <w:shd w:val="clear" w:color="auto" w:fill="auto"/>
            <w:vAlign w:val="center"/>
          </w:tcPr>
          <w:p w14:paraId="4DBEA33C" w14:textId="77777777" w:rsidR="00321ABD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/>
            <w:shd w:val="clear" w:color="auto" w:fill="auto"/>
            <w:vAlign w:val="center"/>
          </w:tcPr>
          <w:p w14:paraId="258912C2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6A16DC7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Non</w:t>
            </w:r>
          </w:p>
        </w:tc>
        <w:tc>
          <w:tcPr>
            <w:tcW w:w="375" w:type="dxa"/>
          </w:tcPr>
          <w:p w14:paraId="49FD21D7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4690D48C" w14:textId="77777777" w:rsidTr="00025292">
        <w:trPr>
          <w:trHeight w:val="503"/>
        </w:trPr>
        <w:tc>
          <w:tcPr>
            <w:tcW w:w="2463" w:type="dxa"/>
            <w:vMerge/>
            <w:shd w:val="clear" w:color="auto" w:fill="auto"/>
            <w:vAlign w:val="center"/>
          </w:tcPr>
          <w:p w14:paraId="448B1C11" w14:textId="77777777" w:rsidR="00321ABD" w:rsidRPr="002E1047" w:rsidRDefault="00321ABD" w:rsidP="00025292">
            <w:pPr>
              <w:jc w:val="center"/>
              <w:rPr>
                <w:rFonts w:ascii="Calibri" w:eastAsia="Times New Roman" w:hAnsi="Calibri"/>
                <w:sz w:val="22"/>
                <w:lang w:eastAsia="fr-FR"/>
              </w:rPr>
            </w:pPr>
          </w:p>
        </w:tc>
        <w:tc>
          <w:tcPr>
            <w:tcW w:w="6169" w:type="dxa"/>
            <w:shd w:val="clear" w:color="auto" w:fill="auto"/>
            <w:vAlign w:val="center"/>
          </w:tcPr>
          <w:p w14:paraId="27C095C3" w14:textId="77777777" w:rsidR="00321AB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>
              <w:rPr>
                <w:rFonts w:ascii="Calibri" w:eastAsia="Times New Roman" w:hAnsi="Calibri"/>
                <w:sz w:val="22"/>
                <w:lang w:eastAsia="fr-FR"/>
              </w:rPr>
              <w:t xml:space="preserve">La collectivité 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n’est pas obligée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 xml:space="preserve"> de réaliser un PCAET</w:t>
            </w:r>
          </w:p>
        </w:tc>
        <w:tc>
          <w:tcPr>
            <w:tcW w:w="1084" w:type="dxa"/>
            <w:gridSpan w:val="2"/>
            <w:vAlign w:val="center"/>
          </w:tcPr>
          <w:p w14:paraId="223E2EA9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58DB29F6" w14:textId="77777777" w:rsidTr="00025292">
        <w:trPr>
          <w:trHeight w:val="503"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3D36DFD1" w14:textId="77777777" w:rsidR="00321ABD" w:rsidRPr="002E1047" w:rsidRDefault="00321ABD" w:rsidP="00025292">
            <w:pPr>
              <w:jc w:val="center"/>
              <w:rPr>
                <w:rFonts w:ascii="Calibri" w:eastAsia="Times New Roman" w:hAnsi="Calibri"/>
                <w:sz w:val="22"/>
                <w:lang w:eastAsia="fr-FR"/>
              </w:rPr>
            </w:pPr>
            <w:r w:rsidRPr="002E1047">
              <w:rPr>
                <w:rFonts w:ascii="Calibri" w:eastAsia="Times New Roman" w:hAnsi="Calibri"/>
                <w:sz w:val="22"/>
                <w:lang w:eastAsia="fr-FR"/>
              </w:rPr>
              <w:t>Gouvernance</w:t>
            </w:r>
          </w:p>
        </w:tc>
        <w:tc>
          <w:tcPr>
            <w:tcW w:w="6169" w:type="dxa"/>
            <w:vMerge w:val="restart"/>
            <w:shd w:val="clear" w:color="auto" w:fill="auto"/>
            <w:vAlign w:val="center"/>
          </w:tcPr>
          <w:p w14:paraId="7D353069" w14:textId="38AD9E90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 xml:space="preserve">Le.la </w:t>
            </w:r>
            <w:proofErr w:type="spellStart"/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Président.e</w:t>
            </w:r>
            <w:proofErr w:type="spellEnd"/>
            <w:r>
              <w:rPr>
                <w:rFonts w:ascii="Calibri" w:eastAsia="Times New Roman" w:hAnsi="Calibri"/>
                <w:sz w:val="22"/>
                <w:lang w:eastAsia="fr-FR"/>
              </w:rPr>
              <w:t xml:space="preserve">, 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 xml:space="preserve">la </w:t>
            </w:r>
            <w:r>
              <w:rPr>
                <w:rFonts w:ascii="Calibri" w:eastAsia="Times New Roman" w:hAnsi="Calibri"/>
                <w:b/>
                <w:sz w:val="22"/>
                <w:lang w:eastAsia="fr-FR"/>
              </w:rPr>
              <w:t>Direction Générale des S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ervices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 xml:space="preserve">, et </w:t>
            </w:r>
            <w:r w:rsidRPr="00E36724">
              <w:rPr>
                <w:rFonts w:ascii="Calibri" w:eastAsia="Times New Roman" w:hAnsi="Calibri"/>
                <w:b/>
                <w:sz w:val="22"/>
                <w:lang w:eastAsia="fr-FR"/>
              </w:rPr>
              <w:t>l’ensemble des élus et des services</w:t>
            </w:r>
            <w:r>
              <w:rPr>
                <w:rFonts w:ascii="Calibri" w:eastAsia="Times New Roman" w:hAnsi="Calibri"/>
                <w:sz w:val="22"/>
                <w:lang w:eastAsia="fr-FR"/>
              </w:rPr>
              <w:t xml:space="preserve"> sont ou seront impliqués dans la démarche</w:t>
            </w:r>
          </w:p>
        </w:tc>
        <w:tc>
          <w:tcPr>
            <w:tcW w:w="709" w:type="dxa"/>
            <w:vAlign w:val="center"/>
          </w:tcPr>
          <w:p w14:paraId="7C8F2407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Oui</w:t>
            </w:r>
          </w:p>
        </w:tc>
        <w:tc>
          <w:tcPr>
            <w:tcW w:w="375" w:type="dxa"/>
          </w:tcPr>
          <w:p w14:paraId="1A66125D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  <w:tr w:rsidR="00321ABD" w:rsidRPr="005468F9" w14:paraId="58BEFA0A" w14:textId="77777777" w:rsidTr="00025292">
        <w:trPr>
          <w:trHeight w:val="502"/>
        </w:trPr>
        <w:tc>
          <w:tcPr>
            <w:tcW w:w="2463" w:type="dxa"/>
            <w:vMerge/>
            <w:shd w:val="clear" w:color="auto" w:fill="auto"/>
            <w:vAlign w:val="center"/>
          </w:tcPr>
          <w:p w14:paraId="6AE5BAB3" w14:textId="77777777" w:rsidR="00321ABD" w:rsidRDefault="00321ABD" w:rsidP="00025292">
            <w:pPr>
              <w:jc w:val="center"/>
              <w:rPr>
                <w:rFonts w:ascii="Marianne Light" w:hAnsi="Marianne Light"/>
                <w:sz w:val="22"/>
              </w:rPr>
            </w:pPr>
          </w:p>
        </w:tc>
        <w:tc>
          <w:tcPr>
            <w:tcW w:w="6169" w:type="dxa"/>
            <w:vMerge/>
            <w:shd w:val="clear" w:color="auto" w:fill="auto"/>
            <w:vAlign w:val="center"/>
          </w:tcPr>
          <w:p w14:paraId="0A385A4B" w14:textId="77777777" w:rsidR="00321AB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EECAD10" w14:textId="77777777" w:rsidR="00321ABD" w:rsidRPr="00BA5C3D" w:rsidRDefault="00321ABD" w:rsidP="00025292">
            <w:pPr>
              <w:rPr>
                <w:rFonts w:ascii="Calibri" w:eastAsia="Times New Roman" w:hAnsi="Calibri"/>
                <w:sz w:val="22"/>
                <w:lang w:eastAsia="fr-FR"/>
              </w:rPr>
            </w:pPr>
            <w:r w:rsidRPr="00BA5C3D">
              <w:rPr>
                <w:rFonts w:ascii="Calibri" w:eastAsia="Times New Roman" w:hAnsi="Calibri"/>
                <w:sz w:val="22"/>
                <w:lang w:eastAsia="fr-FR"/>
              </w:rPr>
              <w:t>Non</w:t>
            </w:r>
          </w:p>
        </w:tc>
        <w:tc>
          <w:tcPr>
            <w:tcW w:w="375" w:type="dxa"/>
          </w:tcPr>
          <w:p w14:paraId="48B81308" w14:textId="77777777" w:rsidR="00321ABD" w:rsidRPr="005468F9" w:rsidRDefault="00321ABD" w:rsidP="00025292">
            <w:pPr>
              <w:rPr>
                <w:rFonts w:ascii="Marianne Light" w:hAnsi="Marianne Light"/>
                <w:sz w:val="22"/>
              </w:rPr>
            </w:pPr>
          </w:p>
        </w:tc>
      </w:tr>
    </w:tbl>
    <w:p w14:paraId="2D83D4F9" w14:textId="77777777" w:rsidR="00321ABD" w:rsidRPr="00E36724" w:rsidRDefault="00321ABD" w:rsidP="00321ABD">
      <w:pPr>
        <w:rPr>
          <w:rFonts w:asciiTheme="minorHAnsi" w:hAnsiTheme="minorHAnsi" w:cstheme="minorHAnsi"/>
          <w:sz w:val="20"/>
          <w:szCs w:val="20"/>
          <w:lang w:eastAsia="fr-FR"/>
        </w:rPr>
      </w:pPr>
      <w:r w:rsidRPr="00E36724">
        <w:rPr>
          <w:rFonts w:asciiTheme="minorHAnsi" w:hAnsiTheme="minorHAnsi" w:cstheme="minorHAnsi"/>
          <w:sz w:val="20"/>
          <w:szCs w:val="20"/>
          <w:lang w:eastAsia="fr-FR"/>
        </w:rPr>
        <w:t>*cocher la case</w:t>
      </w:r>
    </w:p>
    <w:p w14:paraId="14BFB761" w14:textId="77777777" w:rsidR="00054CFE" w:rsidRPr="000B03C3" w:rsidRDefault="00054CFE" w:rsidP="00054CFE">
      <w:pPr>
        <w:jc w:val="both"/>
        <w:rPr>
          <w:rFonts w:asciiTheme="minorHAnsi" w:hAnsiTheme="minorHAnsi" w:cstheme="minorHAnsi"/>
          <w:bCs/>
        </w:rPr>
      </w:pPr>
    </w:p>
    <w:p w14:paraId="7C39859A" w14:textId="7E3C3FB5" w:rsidR="000D6E97" w:rsidRDefault="000D6E97" w:rsidP="000D6E97">
      <w:pPr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88"/>
        <w:gridCol w:w="4422"/>
      </w:tblGrid>
      <w:tr w:rsidR="00054CFE" w:rsidRPr="005468F9" w14:paraId="53E590E9" w14:textId="77777777" w:rsidTr="00321ABD">
        <w:trPr>
          <w:trHeight w:val="408"/>
        </w:trPr>
        <w:tc>
          <w:tcPr>
            <w:tcW w:w="9210" w:type="dxa"/>
            <w:gridSpan w:val="2"/>
            <w:shd w:val="clear" w:color="auto" w:fill="CCCCCC"/>
            <w:vAlign w:val="center"/>
          </w:tcPr>
          <w:p w14:paraId="3F98619D" w14:textId="77777777" w:rsidR="00054CFE" w:rsidRPr="000B03C3" w:rsidRDefault="00054CFE" w:rsidP="00054CFE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_Toc55752997"/>
            <w:bookmarkStart w:id="1" w:name="_Toc365122851"/>
            <w:bookmarkStart w:id="2" w:name="_Toc432400143"/>
            <w:bookmarkStart w:id="3" w:name="_Toc460511961"/>
            <w:r w:rsidRPr="000B03C3">
              <w:rPr>
                <w:rFonts w:asciiTheme="minorHAnsi" w:hAnsiTheme="minorHAnsi" w:cstheme="minorHAnsi"/>
                <w:b/>
                <w:sz w:val="28"/>
                <w:szCs w:val="28"/>
              </w:rPr>
              <w:t>IDENTIFICATION DE LA COLLECTIVITE</w:t>
            </w:r>
          </w:p>
        </w:tc>
      </w:tr>
      <w:tr w:rsidR="00054CFE" w:rsidRPr="005468F9" w14:paraId="420E1DE6" w14:textId="77777777" w:rsidTr="00DF3F6A">
        <w:trPr>
          <w:trHeight w:val="737"/>
        </w:trPr>
        <w:tc>
          <w:tcPr>
            <w:tcW w:w="4788" w:type="dxa"/>
            <w:shd w:val="clear" w:color="auto" w:fill="auto"/>
            <w:vAlign w:val="center"/>
          </w:tcPr>
          <w:p w14:paraId="28F5226C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Nom de la collectivité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5F3652AA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45DF9866" w14:textId="77777777" w:rsidTr="00DF3F6A">
        <w:trPr>
          <w:trHeight w:val="737"/>
        </w:trPr>
        <w:tc>
          <w:tcPr>
            <w:tcW w:w="4788" w:type="dxa"/>
            <w:shd w:val="clear" w:color="auto" w:fill="auto"/>
            <w:vAlign w:val="center"/>
          </w:tcPr>
          <w:p w14:paraId="329DC7BD" w14:textId="2A2A3CA8" w:rsidR="00054CFE" w:rsidRPr="000B03C3" w:rsidRDefault="00054CFE" w:rsidP="000B03C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Statut (Communauté de communes, Communauté d’agglomération, communauté </w:t>
            </w:r>
            <w:proofErr w:type="gramStart"/>
            <w:r w:rsidRPr="000B03C3">
              <w:rPr>
                <w:rFonts w:asciiTheme="minorHAnsi" w:hAnsiTheme="minorHAnsi" w:cstheme="minorHAnsi"/>
                <w:sz w:val="22"/>
              </w:rPr>
              <w:t>urbaine,…</w:t>
            </w:r>
            <w:proofErr w:type="gramEnd"/>
            <w:r w:rsidRPr="000B03C3"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6A046690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50103CCE" w14:textId="77777777" w:rsidTr="00DF3F6A">
        <w:trPr>
          <w:trHeight w:val="1837"/>
        </w:trPr>
        <w:tc>
          <w:tcPr>
            <w:tcW w:w="4788" w:type="dxa"/>
            <w:shd w:val="clear" w:color="auto" w:fill="auto"/>
            <w:vAlign w:val="center"/>
          </w:tcPr>
          <w:p w14:paraId="2DE66516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Adresse complète 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7AC0C346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579E3C2D" w14:textId="77777777" w:rsidTr="00CB1E33">
        <w:trPr>
          <w:trHeight w:val="250"/>
        </w:trPr>
        <w:tc>
          <w:tcPr>
            <w:tcW w:w="4788" w:type="dxa"/>
            <w:shd w:val="clear" w:color="auto" w:fill="auto"/>
            <w:vAlign w:val="center"/>
          </w:tcPr>
          <w:p w14:paraId="19F985BA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N°SIRET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148BF0B6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36F87DEE" w14:textId="77777777" w:rsidTr="00CB1E33">
        <w:trPr>
          <w:trHeight w:val="239"/>
        </w:trPr>
        <w:tc>
          <w:tcPr>
            <w:tcW w:w="4788" w:type="dxa"/>
            <w:shd w:val="clear" w:color="auto" w:fill="auto"/>
            <w:vAlign w:val="center"/>
          </w:tcPr>
          <w:p w14:paraId="6C775DD1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Population totale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3A57021A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376F0EAC" w14:textId="77777777" w:rsidTr="00CB1E33">
        <w:trPr>
          <w:trHeight w:val="1350"/>
        </w:trPr>
        <w:tc>
          <w:tcPr>
            <w:tcW w:w="4788" w:type="dxa"/>
            <w:shd w:val="clear" w:color="auto" w:fill="auto"/>
            <w:vAlign w:val="center"/>
          </w:tcPr>
          <w:p w14:paraId="7603EF2C" w14:textId="6AB2AA9F" w:rsidR="00054CFE" w:rsidRPr="000B03C3" w:rsidRDefault="000B03C3" w:rsidP="000B03C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Nombre </w:t>
            </w:r>
            <w:r w:rsidR="00054CFE" w:rsidRPr="000B03C3">
              <w:rPr>
                <w:rFonts w:asciiTheme="minorHAnsi" w:hAnsiTheme="minorHAnsi" w:cstheme="minorHAnsi"/>
                <w:sz w:val="22"/>
              </w:rPr>
              <w:t>et nom des communes adhérentes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0FFB516A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F9EA9AC" w14:textId="77777777" w:rsidR="00054CFE" w:rsidRDefault="00054CFE" w:rsidP="00054CFE">
      <w:pPr>
        <w:pStyle w:val="Texte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800"/>
        <w:gridCol w:w="5399"/>
      </w:tblGrid>
      <w:tr w:rsidR="00054CFE" w:rsidRPr="005468F9" w14:paraId="7E32EBEE" w14:textId="77777777" w:rsidTr="00D05927">
        <w:trPr>
          <w:trHeight w:val="737"/>
        </w:trPr>
        <w:tc>
          <w:tcPr>
            <w:tcW w:w="9199" w:type="dxa"/>
            <w:gridSpan w:val="2"/>
            <w:shd w:val="clear" w:color="auto" w:fill="CCCCCC"/>
            <w:vAlign w:val="center"/>
          </w:tcPr>
          <w:p w14:paraId="74ABCF0C" w14:textId="39863D94" w:rsidR="00054CFE" w:rsidRPr="000B03C3" w:rsidRDefault="00054CFE" w:rsidP="000B03C3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B03C3">
              <w:rPr>
                <w:rFonts w:asciiTheme="minorHAnsi" w:hAnsiTheme="minorHAnsi" w:cstheme="minorHAnsi"/>
                <w:b/>
                <w:sz w:val="28"/>
                <w:szCs w:val="28"/>
              </w:rPr>
              <w:t>IDENTIFICATION DES CONTACTS DU PROJET</w:t>
            </w:r>
          </w:p>
        </w:tc>
      </w:tr>
      <w:tr w:rsidR="00054CFE" w:rsidRPr="005468F9" w14:paraId="7F6AD831" w14:textId="77777777" w:rsidTr="00D05927">
        <w:trPr>
          <w:trHeight w:val="737"/>
        </w:trPr>
        <w:tc>
          <w:tcPr>
            <w:tcW w:w="3800" w:type="dxa"/>
            <w:shd w:val="clear" w:color="auto" w:fill="auto"/>
            <w:vAlign w:val="center"/>
          </w:tcPr>
          <w:p w14:paraId="0291F67C" w14:textId="778FEA2F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Représentant officiel</w:t>
            </w:r>
            <w:r w:rsidR="000B03C3">
              <w:rPr>
                <w:rFonts w:asciiTheme="minorHAnsi" w:hAnsiTheme="minorHAnsi" w:cstheme="minorHAnsi"/>
                <w:sz w:val="22"/>
              </w:rPr>
              <w:t xml:space="preserve"> du projet Accélérateur de Transitions</w:t>
            </w:r>
            <w:r w:rsidRPr="000B03C3">
              <w:rPr>
                <w:rFonts w:asciiTheme="minorHAnsi" w:hAnsiTheme="minorHAnsi" w:cstheme="minorHAnsi"/>
                <w:sz w:val="22"/>
              </w:rPr>
              <w:t xml:space="preserve"> (élu)</w:t>
            </w:r>
          </w:p>
          <w:p w14:paraId="34A9B19D" w14:textId="77777777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99" w:type="dxa"/>
            <w:shd w:val="clear" w:color="auto" w:fill="auto"/>
            <w:vAlign w:val="center"/>
          </w:tcPr>
          <w:p w14:paraId="6D0FA13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0BA888E9" w14:textId="67180362" w:rsidR="00054CFE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Nom, Prénom :</w:t>
            </w:r>
          </w:p>
          <w:p w14:paraId="1F46BF9D" w14:textId="7831AAEC" w:rsidR="000B03C3" w:rsidRDefault="000B03C3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2477051D" w14:textId="0DB2D428" w:rsidR="000B03C3" w:rsidRPr="000B03C3" w:rsidRDefault="000B03C3" w:rsidP="00DF3F6A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Fonction :</w:t>
            </w:r>
          </w:p>
          <w:p w14:paraId="5B99028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1802AB25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Tél. : </w:t>
            </w:r>
          </w:p>
          <w:p w14:paraId="396C637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0E30887A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Courriel : </w:t>
            </w:r>
          </w:p>
          <w:p w14:paraId="76F0654B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054CFE" w:rsidRPr="005468F9" w14:paraId="7DE58A4D" w14:textId="77777777" w:rsidTr="00D05927">
        <w:trPr>
          <w:trHeight w:val="737"/>
        </w:trPr>
        <w:tc>
          <w:tcPr>
            <w:tcW w:w="3800" w:type="dxa"/>
            <w:shd w:val="clear" w:color="auto" w:fill="auto"/>
            <w:vAlign w:val="center"/>
          </w:tcPr>
          <w:p w14:paraId="40F4CA02" w14:textId="2E66D2E6" w:rsidR="00054CFE" w:rsidRPr="000B03C3" w:rsidRDefault="00054CFE" w:rsidP="00DF3F6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    Contact technique identifié pour le suivi de la démarche Accélérateur de </w:t>
            </w:r>
            <w:r w:rsidR="005B4CD9">
              <w:rPr>
                <w:rFonts w:asciiTheme="minorHAnsi" w:hAnsiTheme="minorHAnsi" w:cstheme="minorHAnsi"/>
                <w:sz w:val="22"/>
              </w:rPr>
              <w:t>t</w:t>
            </w:r>
            <w:r w:rsidRPr="000B03C3">
              <w:rPr>
                <w:rFonts w:asciiTheme="minorHAnsi" w:hAnsiTheme="minorHAnsi" w:cstheme="minorHAnsi"/>
                <w:sz w:val="22"/>
              </w:rPr>
              <w:t>ransitions</w:t>
            </w:r>
          </w:p>
        </w:tc>
        <w:tc>
          <w:tcPr>
            <w:tcW w:w="5399" w:type="dxa"/>
            <w:shd w:val="clear" w:color="auto" w:fill="auto"/>
            <w:vAlign w:val="center"/>
          </w:tcPr>
          <w:p w14:paraId="09F6927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535D6347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>Nom, Prénom :</w:t>
            </w:r>
          </w:p>
          <w:p w14:paraId="40B66D4A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318B8933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Fonction : </w:t>
            </w:r>
          </w:p>
          <w:p w14:paraId="511B30C9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1B2B5EE5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Tél. : </w:t>
            </w:r>
          </w:p>
          <w:p w14:paraId="69E442CB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  <w:p w14:paraId="74E34A26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  <w:r w:rsidRPr="000B03C3">
              <w:rPr>
                <w:rFonts w:asciiTheme="minorHAnsi" w:hAnsiTheme="minorHAnsi" w:cstheme="minorHAnsi"/>
                <w:sz w:val="22"/>
              </w:rPr>
              <w:t xml:space="preserve">Courriel : </w:t>
            </w:r>
          </w:p>
          <w:p w14:paraId="4EA07CEE" w14:textId="77777777" w:rsidR="00054CFE" w:rsidRPr="000B03C3" w:rsidRDefault="00054CFE" w:rsidP="00DF3F6A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9B680ED" w14:textId="409F4FC0" w:rsidR="00054CFE" w:rsidRDefault="00054CFE" w:rsidP="00054CFE">
      <w:pPr>
        <w:pStyle w:val="Titre1"/>
        <w:numPr>
          <w:ilvl w:val="0"/>
          <w:numId w:val="0"/>
        </w:numPr>
        <w:rPr>
          <w:rFonts w:cs="Times New Roman"/>
          <w:b w:val="0"/>
          <w:bCs w:val="0"/>
          <w:caps w:val="0"/>
          <w:color w:val="auto"/>
          <w:kern w:val="0"/>
          <w:sz w:val="22"/>
          <w:szCs w:val="24"/>
        </w:rPr>
      </w:pPr>
    </w:p>
    <w:p w14:paraId="3AC3555D" w14:textId="72AE97BD" w:rsidR="00BA5C3D" w:rsidRDefault="00BA5C3D" w:rsidP="00BA5C3D">
      <w:pPr>
        <w:rPr>
          <w:lang w:eastAsia="fr-FR"/>
        </w:rPr>
      </w:pPr>
    </w:p>
    <w:p w14:paraId="2F002E63" w14:textId="35006834" w:rsidR="00BA5C3D" w:rsidRDefault="00BA5C3D" w:rsidP="00BA5C3D">
      <w:pPr>
        <w:rPr>
          <w:lang w:eastAsia="fr-FR"/>
        </w:rPr>
      </w:pPr>
    </w:p>
    <w:p w14:paraId="6BAA5D5E" w14:textId="01CCCE1F" w:rsidR="00BA5C3D" w:rsidRDefault="00BA5C3D" w:rsidP="00BA5C3D">
      <w:pPr>
        <w:rPr>
          <w:lang w:eastAsia="fr-FR"/>
        </w:rPr>
      </w:pPr>
    </w:p>
    <w:p w14:paraId="290C2F30" w14:textId="537B198F" w:rsidR="00BA5C3D" w:rsidRDefault="00BA5C3D" w:rsidP="00BA5C3D">
      <w:pPr>
        <w:rPr>
          <w:lang w:eastAsia="fr-FR"/>
        </w:rPr>
      </w:pPr>
    </w:p>
    <w:p w14:paraId="34905A9E" w14:textId="77777777" w:rsidR="00BA5C3D" w:rsidRPr="00BA5C3D" w:rsidRDefault="00BA5C3D" w:rsidP="00BA5C3D">
      <w:pPr>
        <w:rPr>
          <w:lang w:eastAsia="fr-FR"/>
        </w:rPr>
      </w:pPr>
    </w:p>
    <w:p w14:paraId="00EB24AF" w14:textId="77777777" w:rsidR="00054CFE" w:rsidRPr="00054CFE" w:rsidRDefault="00054CFE" w:rsidP="00054CFE">
      <w:pPr>
        <w:rPr>
          <w:rFonts w:ascii="Calibri" w:eastAsia="Times New Roman" w:hAnsi="Calibri"/>
          <w:sz w:val="22"/>
          <w:lang w:eastAsia="fr-FR"/>
        </w:rPr>
      </w:pPr>
    </w:p>
    <w:bookmarkEnd w:id="0"/>
    <w:p w14:paraId="14D01445" w14:textId="77777777" w:rsidR="003211FF" w:rsidRDefault="003211FF" w:rsidP="009A62A7">
      <w:pPr>
        <w:pStyle w:val="Texte"/>
        <w:rPr>
          <w:b/>
          <w:bCs/>
        </w:rPr>
      </w:pPr>
    </w:p>
    <w:p w14:paraId="7CC67392" w14:textId="4826685A" w:rsidR="00A32465" w:rsidRPr="00A32465" w:rsidRDefault="00A32465" w:rsidP="009A62A7">
      <w:pPr>
        <w:pStyle w:val="Texte"/>
        <w:rPr>
          <w:b/>
          <w:bCs/>
        </w:rPr>
      </w:pPr>
      <w:r w:rsidRPr="00A32465">
        <w:rPr>
          <w:bCs/>
        </w:rPr>
        <w:t>A …………………………………………</w:t>
      </w:r>
      <w:proofErr w:type="gramStart"/>
      <w:r w:rsidRPr="00A32465">
        <w:rPr>
          <w:bCs/>
        </w:rPr>
        <w:t xml:space="preserve">… </w:t>
      </w:r>
      <w:r>
        <w:rPr>
          <w:bCs/>
        </w:rPr>
        <w:t xml:space="preserve"> ,</w:t>
      </w:r>
      <w:proofErr w:type="gramEnd"/>
      <w:r>
        <w:rPr>
          <w:bCs/>
        </w:rPr>
        <w:t xml:space="preserve"> le ………….................</w:t>
      </w:r>
    </w:p>
    <w:p w14:paraId="6969A084" w14:textId="77777777" w:rsidR="00A32465" w:rsidRDefault="00A32465" w:rsidP="009A62A7">
      <w:pPr>
        <w:pStyle w:val="Texte"/>
        <w:rPr>
          <w:b/>
          <w:bCs/>
        </w:rPr>
      </w:pPr>
    </w:p>
    <w:p w14:paraId="6FEE5867" w14:textId="77777777" w:rsidR="00A32465" w:rsidRDefault="00A32465" w:rsidP="009A62A7">
      <w:pPr>
        <w:pStyle w:val="Texte"/>
        <w:rPr>
          <w:b/>
          <w:bCs/>
        </w:rPr>
      </w:pPr>
    </w:p>
    <w:p w14:paraId="2C8A01E5" w14:textId="57174C3D" w:rsidR="00A32465" w:rsidRDefault="00A32465" w:rsidP="009A62A7">
      <w:pPr>
        <w:pStyle w:val="Texte"/>
        <w:rPr>
          <w:b/>
          <w:bCs/>
        </w:rPr>
      </w:pPr>
      <w:r>
        <w:rPr>
          <w:b/>
          <w:bCs/>
        </w:rPr>
        <w:t>Signature du</w:t>
      </w:r>
      <w:r w:rsidR="00321ABD">
        <w:rPr>
          <w:b/>
          <w:bCs/>
        </w:rPr>
        <w:t xml:space="preserve">. </w:t>
      </w:r>
      <w:proofErr w:type="gramStart"/>
      <w:r w:rsidR="00321ABD">
        <w:rPr>
          <w:b/>
          <w:bCs/>
        </w:rPr>
        <w:t>de</w:t>
      </w:r>
      <w:proofErr w:type="gramEnd"/>
      <w:r w:rsidR="00321ABD">
        <w:rPr>
          <w:b/>
          <w:bCs/>
        </w:rPr>
        <w:t xml:space="preserve"> la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représentant</w:t>
      </w:r>
      <w:r w:rsidR="00321ABD">
        <w:rPr>
          <w:b/>
          <w:bCs/>
        </w:rPr>
        <w:t>.e</w:t>
      </w:r>
      <w:proofErr w:type="spellEnd"/>
      <w:r>
        <w:rPr>
          <w:b/>
          <w:bCs/>
        </w:rPr>
        <w:t xml:space="preserve"> </w:t>
      </w:r>
      <w:r w:rsidR="00767D5E">
        <w:rPr>
          <w:b/>
          <w:bCs/>
        </w:rPr>
        <w:t>de l’EPCI</w:t>
      </w:r>
    </w:p>
    <w:p w14:paraId="47CA9272" w14:textId="25C25D82" w:rsidR="00901334" w:rsidRDefault="00A32465" w:rsidP="009A62A7">
      <w:pPr>
        <w:pStyle w:val="Texte"/>
        <w:rPr>
          <w:b/>
          <w:bCs/>
        </w:rPr>
      </w:pPr>
      <w:r>
        <w:rPr>
          <w:b/>
          <w:bCs/>
        </w:rPr>
        <w:t xml:space="preserve">                 </w:t>
      </w:r>
    </w:p>
    <w:bookmarkEnd w:id="1"/>
    <w:bookmarkEnd w:id="2"/>
    <w:bookmarkEnd w:id="3"/>
    <w:p w14:paraId="5379670B" w14:textId="59F438C3" w:rsidR="0032745C" w:rsidRDefault="00EE7F78" w:rsidP="00106753">
      <w:pPr>
        <w:pStyle w:val="Sansinterligne"/>
        <w:rPr>
          <w:rFonts w:eastAsia="Times New Roman"/>
          <w:szCs w:val="24"/>
          <w:highlight w:val="yellow"/>
          <w:lang w:eastAsia="fr-FR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93281C3" wp14:editId="7721BB38">
            <wp:simplePos x="0" y="0"/>
            <wp:positionH relativeFrom="column">
              <wp:posOffset>609600</wp:posOffset>
            </wp:positionH>
            <wp:positionV relativeFrom="paragraph">
              <wp:posOffset>1856740</wp:posOffset>
            </wp:positionV>
            <wp:extent cx="4960620" cy="1028065"/>
            <wp:effectExtent l="0" t="0" r="0" b="635"/>
            <wp:wrapNone/>
            <wp:docPr id="1294675050" name="Image 1294675050" descr="Une image contenant texte, Police, capture d’écran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44373" name="Image 1" descr="Une image contenant texte, Police, capture d’écran, Mar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1"/>
                    <a:stretch/>
                  </pic:blipFill>
                  <pic:spPr bwMode="auto">
                    <a:xfrm>
                      <a:off x="0" y="0"/>
                      <a:ext cx="496062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465">
        <w:rPr>
          <w:rFonts w:eastAsia="Times New Roman"/>
          <w:szCs w:val="24"/>
          <w:highlight w:val="yellow"/>
          <w:lang w:eastAsia="fr-FR"/>
        </w:rPr>
        <w:t xml:space="preserve">     </w:t>
      </w:r>
    </w:p>
    <w:sectPr w:rsidR="0032745C" w:rsidSect="003211FF">
      <w:footerReference w:type="default" r:id="rId19"/>
      <w:pgSz w:w="11906" w:h="16838"/>
      <w:pgMar w:top="1134" w:right="1080" w:bottom="1134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BAD81" w14:textId="77777777" w:rsidR="000D5615" w:rsidRDefault="000D5615">
      <w:r>
        <w:separator/>
      </w:r>
    </w:p>
  </w:endnote>
  <w:endnote w:type="continuationSeparator" w:id="0">
    <w:p w14:paraId="763DC10E" w14:textId="77777777" w:rsidR="000D5615" w:rsidRDefault="000D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fficina Sans ITC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charset w:val="CD"/>
    <w:family w:val="auto"/>
    <w:pitch w:val="default"/>
    <w:sig w:usb0="00000001" w:usb1="00000000" w:usb2="00000000" w:usb3="00000000" w:csb0="00000000" w:csb1="00000000"/>
  </w:font>
  <w:font w:name="Arcon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77892497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656D38C3" w14:textId="69DF9069" w:rsidR="008E6323" w:rsidRPr="008E6323" w:rsidRDefault="008E6323">
        <w:pPr>
          <w:pStyle w:val="Pieddepage"/>
          <w:jc w:val="right"/>
          <w:rPr>
            <w:sz w:val="18"/>
          </w:rPr>
        </w:pPr>
        <w:r w:rsidRPr="008E6323">
          <w:rPr>
            <w:sz w:val="18"/>
          </w:rPr>
          <w:fldChar w:fldCharType="begin"/>
        </w:r>
        <w:r w:rsidRPr="008E6323">
          <w:rPr>
            <w:sz w:val="18"/>
          </w:rPr>
          <w:instrText>PAGE   \* MERGEFORMAT</w:instrText>
        </w:r>
        <w:r w:rsidRPr="008E6323">
          <w:rPr>
            <w:sz w:val="18"/>
          </w:rPr>
          <w:fldChar w:fldCharType="separate"/>
        </w:r>
        <w:r w:rsidR="00606041">
          <w:rPr>
            <w:noProof/>
            <w:sz w:val="18"/>
          </w:rPr>
          <w:t>3</w:t>
        </w:r>
        <w:r w:rsidRPr="008E6323">
          <w:rPr>
            <w:sz w:val="18"/>
          </w:rPr>
          <w:fldChar w:fldCharType="end"/>
        </w:r>
      </w:p>
    </w:sdtContent>
  </w:sdt>
  <w:p w14:paraId="0DAC995F" w14:textId="77777777" w:rsidR="008E6323" w:rsidRDefault="008E63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20F0F" w14:textId="77777777" w:rsidR="000D5615" w:rsidRDefault="000D5615">
      <w:r>
        <w:separator/>
      </w:r>
    </w:p>
  </w:footnote>
  <w:footnote w:type="continuationSeparator" w:id="0">
    <w:p w14:paraId="737DAA93" w14:textId="77777777" w:rsidR="000D5615" w:rsidRDefault="000D5615">
      <w:r>
        <w:continuationSeparator/>
      </w:r>
    </w:p>
  </w:footnote>
  <w:footnote w:id="1">
    <w:p w14:paraId="4351AFA8" w14:textId="77777777" w:rsidR="00321ABD" w:rsidRDefault="00321ABD" w:rsidP="00321AB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FE4B09">
        <w:rPr>
          <w:rFonts w:asciiTheme="majorHAnsi" w:hAnsiTheme="majorHAnsi" w:cstheme="majorHAnsi"/>
          <w:sz w:val="18"/>
          <w:szCs w:val="18"/>
        </w:rPr>
        <w:t>L‘élaboration du P</w:t>
      </w:r>
      <w:r w:rsidRPr="00BB352A">
        <w:rPr>
          <w:rFonts w:asciiTheme="majorHAnsi" w:hAnsiTheme="majorHAnsi" w:cstheme="majorHAnsi"/>
          <w:sz w:val="18"/>
          <w:szCs w:val="18"/>
        </w:rPr>
        <w:t>rogramme local de prévention des déchets ménagers et assimilés</w:t>
      </w:r>
      <w:r w:rsidRPr="00FE4B09">
        <w:rPr>
          <w:rFonts w:asciiTheme="majorHAnsi" w:hAnsiTheme="majorHAnsi" w:cstheme="majorHAnsi"/>
          <w:sz w:val="18"/>
          <w:szCs w:val="18"/>
        </w:rPr>
        <w:t xml:space="preserve"> est obligatoire depuis le 1er janvier 2012, conformément à l’article L. 541-15- 1 du code de l’environnement (modifié par la loi n° 2010-788 du 12 juillet 2010, art. 194, V).</w:t>
      </w:r>
    </w:p>
  </w:footnote>
  <w:footnote w:id="2">
    <w:p w14:paraId="2FCC875D" w14:textId="3DFC4D98" w:rsidR="00321ABD" w:rsidRDefault="00321ABD" w:rsidP="00321AB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FE4B09">
        <w:rPr>
          <w:rFonts w:asciiTheme="majorHAnsi" w:hAnsiTheme="majorHAnsi" w:cstheme="majorHAnsi"/>
          <w:sz w:val="18"/>
          <w:szCs w:val="18"/>
        </w:rPr>
        <w:t>Plan Climat Air Energie Territorial, obligatoire depuis le 1</w:t>
      </w:r>
      <w:r w:rsidRPr="00FE4B09">
        <w:rPr>
          <w:rFonts w:asciiTheme="majorHAnsi" w:hAnsiTheme="majorHAnsi" w:cstheme="majorHAnsi"/>
          <w:sz w:val="18"/>
          <w:szCs w:val="18"/>
          <w:vertAlign w:val="superscript"/>
        </w:rPr>
        <w:t>er</w:t>
      </w:r>
      <w:r w:rsidRPr="00FE4B09">
        <w:rPr>
          <w:rFonts w:asciiTheme="majorHAnsi" w:hAnsiTheme="majorHAnsi" w:cstheme="majorHAnsi"/>
          <w:sz w:val="18"/>
          <w:szCs w:val="18"/>
        </w:rPr>
        <w:t xml:space="preserve"> janvier 2019 pour toutes les intercommunalités de plus de 20 000 habitants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9073A2">
        <w:rPr>
          <w:rFonts w:asciiTheme="majorHAnsi" w:hAnsiTheme="majorHAnsi" w:cstheme="majorHAnsi"/>
          <w:sz w:val="18"/>
          <w:szCs w:val="18"/>
        </w:rPr>
        <w:t>existant au 1er janv. 2017</w:t>
      </w:r>
    </w:p>
  </w:footnote>
  <w:footnote w:id="3">
    <w:p w14:paraId="5F4445B9" w14:textId="4C932E14" w:rsidR="00CB1E33" w:rsidRDefault="00CB1E33" w:rsidP="00CB1E33">
      <w:pPr>
        <w:pStyle w:val="Notedebasdepage"/>
      </w:pPr>
      <w:r w:rsidRPr="00E75B10">
        <w:rPr>
          <w:rStyle w:val="Appelnotedebasdep"/>
          <w:color w:val="FF0000"/>
        </w:rPr>
        <w:footnoteRef/>
      </w:r>
      <w:r w:rsidRPr="00E75B10">
        <w:rPr>
          <w:color w:val="FF0000"/>
        </w:rPr>
        <w:t xml:space="preserve"> </w:t>
      </w:r>
      <w:r w:rsidRPr="00E75B10">
        <w:rPr>
          <w:rFonts w:asciiTheme="majorHAnsi" w:hAnsiTheme="majorHAnsi" w:cstheme="majorHAnsi"/>
          <w:color w:val="FF0000"/>
          <w:sz w:val="18"/>
          <w:szCs w:val="18"/>
        </w:rPr>
        <w:t>Dans ce cas, une délibération du conseil communautaire validant le diagnostic et la stratégie du PCAET sera à joindre au présent formulaire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8C4187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57C6F"/>
    <w:multiLevelType w:val="hybridMultilevel"/>
    <w:tmpl w:val="06509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E5EF3"/>
    <w:multiLevelType w:val="hybridMultilevel"/>
    <w:tmpl w:val="A6B02254"/>
    <w:lvl w:ilvl="0" w:tplc="D0D067F6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A20C1"/>
    <w:multiLevelType w:val="hybridMultilevel"/>
    <w:tmpl w:val="9552F8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16F7C"/>
    <w:multiLevelType w:val="hybridMultilevel"/>
    <w:tmpl w:val="63AE9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76182"/>
    <w:multiLevelType w:val="hybridMultilevel"/>
    <w:tmpl w:val="24A2CF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E3CA9"/>
    <w:multiLevelType w:val="hybridMultilevel"/>
    <w:tmpl w:val="E1D07252"/>
    <w:lvl w:ilvl="0" w:tplc="4C0600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327B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E25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F02F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8C2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0E75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EE6E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4894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A26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B257D"/>
    <w:multiLevelType w:val="hybridMultilevel"/>
    <w:tmpl w:val="AE045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78B5"/>
    <w:multiLevelType w:val="hybridMultilevel"/>
    <w:tmpl w:val="1B026C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84075"/>
    <w:multiLevelType w:val="hybridMultilevel"/>
    <w:tmpl w:val="00981D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60EA"/>
    <w:multiLevelType w:val="hybridMultilevel"/>
    <w:tmpl w:val="58CC142E"/>
    <w:lvl w:ilvl="0" w:tplc="AAEA57FC">
      <w:start w:val="1"/>
      <w:numFmt w:val="upperRoman"/>
      <w:pStyle w:val="Titre1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12A70E7"/>
    <w:multiLevelType w:val="hybridMultilevel"/>
    <w:tmpl w:val="43D822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22A224D8">
      <w:numFmt w:val="bullet"/>
      <w:lvlText w:val="□"/>
      <w:lvlJc w:val="left"/>
      <w:pPr>
        <w:ind w:left="1785" w:hanging="705"/>
      </w:pPr>
      <w:rPr>
        <w:rFonts w:ascii="Calibri" w:eastAsiaTheme="minorHAnsi" w:hAnsi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D0A18"/>
    <w:multiLevelType w:val="hybridMultilevel"/>
    <w:tmpl w:val="2416B4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8A27E0"/>
    <w:multiLevelType w:val="hybridMultilevel"/>
    <w:tmpl w:val="F0AC88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87836"/>
    <w:multiLevelType w:val="hybridMultilevel"/>
    <w:tmpl w:val="2416B4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4479BF"/>
    <w:multiLevelType w:val="hybridMultilevel"/>
    <w:tmpl w:val="AB9064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3227C"/>
    <w:multiLevelType w:val="hybridMultilevel"/>
    <w:tmpl w:val="32B470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70848"/>
    <w:multiLevelType w:val="hybridMultilevel"/>
    <w:tmpl w:val="517A0B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33DF9"/>
    <w:multiLevelType w:val="hybridMultilevel"/>
    <w:tmpl w:val="8C0664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D1DD2"/>
    <w:multiLevelType w:val="hybridMultilevel"/>
    <w:tmpl w:val="2416B4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8705A5"/>
    <w:multiLevelType w:val="hybridMultilevel"/>
    <w:tmpl w:val="59104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112FC"/>
    <w:multiLevelType w:val="hybridMultilevel"/>
    <w:tmpl w:val="AEDA67FC"/>
    <w:lvl w:ilvl="0" w:tplc="942AA282">
      <w:start w:val="1"/>
      <w:numFmt w:val="bullet"/>
      <w:pStyle w:val="Titre2"/>
      <w:lvlText w:val=""/>
      <w:lvlJc w:val="left"/>
      <w:pPr>
        <w:ind w:left="1776" w:hanging="360"/>
      </w:pPr>
      <w:rPr>
        <w:rFonts w:ascii="Symbol" w:hAnsi="Symbol" w:hint="default"/>
        <w:color w:val="00ADD3"/>
        <w:sz w:val="36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EB967AA"/>
    <w:multiLevelType w:val="hybridMultilevel"/>
    <w:tmpl w:val="145C91DA"/>
    <w:lvl w:ilvl="0" w:tplc="4E72D954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E6D6D"/>
    <w:multiLevelType w:val="hybridMultilevel"/>
    <w:tmpl w:val="26E47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D34301"/>
    <w:multiLevelType w:val="hybridMultilevel"/>
    <w:tmpl w:val="7C347286"/>
    <w:lvl w:ilvl="0" w:tplc="0568EA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5A5F1A">
      <w:start w:val="1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480A0C">
      <w:start w:val="156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1E62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54A5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F1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DC8E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1C7A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DEBA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E2B09"/>
    <w:multiLevelType w:val="hybridMultilevel"/>
    <w:tmpl w:val="53D21590"/>
    <w:lvl w:ilvl="0" w:tplc="1DCC9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CC905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BE9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0B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4B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C69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4E6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E8C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C86543"/>
    <w:multiLevelType w:val="hybridMultilevel"/>
    <w:tmpl w:val="D7C065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A4E5C"/>
    <w:multiLevelType w:val="hybridMultilevel"/>
    <w:tmpl w:val="C43E2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A2D28"/>
    <w:multiLevelType w:val="hybridMultilevel"/>
    <w:tmpl w:val="458C74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24698"/>
    <w:multiLevelType w:val="hybridMultilevel"/>
    <w:tmpl w:val="D1206A14"/>
    <w:lvl w:ilvl="0" w:tplc="B0927B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76297"/>
    <w:multiLevelType w:val="hybridMultilevel"/>
    <w:tmpl w:val="198A3A9A"/>
    <w:lvl w:ilvl="0" w:tplc="040C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225A5F1A">
      <w:start w:val="156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E1480A0C">
      <w:start w:val="156"/>
      <w:numFmt w:val="bullet"/>
      <w:lvlText w:val="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C1E62A8" w:tentative="1">
      <w:start w:val="1"/>
      <w:numFmt w:val="bullet"/>
      <w:lvlText w:val="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2B54A5B4" w:tentative="1">
      <w:start w:val="1"/>
      <w:numFmt w:val="bullet"/>
      <w:lvlText w:val="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59B6F1DA" w:tentative="1">
      <w:start w:val="1"/>
      <w:numFmt w:val="bullet"/>
      <w:lvlText w:val="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EFDC8E3C" w:tentative="1">
      <w:start w:val="1"/>
      <w:numFmt w:val="bullet"/>
      <w:lvlText w:val="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7" w:tplc="2C1C7A66" w:tentative="1">
      <w:start w:val="1"/>
      <w:numFmt w:val="bullet"/>
      <w:lvlText w:val="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8" w:tplc="3ADEBA16" w:tentative="1">
      <w:start w:val="1"/>
      <w:numFmt w:val="bullet"/>
      <w:lvlText w:val="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AE349DF"/>
    <w:multiLevelType w:val="hybridMultilevel"/>
    <w:tmpl w:val="72A005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B6037"/>
    <w:multiLevelType w:val="hybridMultilevel"/>
    <w:tmpl w:val="E346B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4E1CF1E2">
      <w:numFmt w:val="bullet"/>
      <w:lvlText w:val="-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95946">
    <w:abstractNumId w:val="0"/>
  </w:num>
  <w:num w:numId="2" w16cid:durableId="1686785562">
    <w:abstractNumId w:val="5"/>
  </w:num>
  <w:num w:numId="3" w16cid:durableId="837353780">
    <w:abstractNumId w:val="8"/>
  </w:num>
  <w:num w:numId="4" w16cid:durableId="812795632">
    <w:abstractNumId w:val="17"/>
  </w:num>
  <w:num w:numId="5" w16cid:durableId="603003918">
    <w:abstractNumId w:val="4"/>
  </w:num>
  <w:num w:numId="6" w16cid:durableId="752705838">
    <w:abstractNumId w:val="1"/>
  </w:num>
  <w:num w:numId="7" w16cid:durableId="602540014">
    <w:abstractNumId w:val="10"/>
  </w:num>
  <w:num w:numId="8" w16cid:durableId="853491718">
    <w:abstractNumId w:val="9"/>
  </w:num>
  <w:num w:numId="9" w16cid:durableId="1476096833">
    <w:abstractNumId w:val="26"/>
  </w:num>
  <w:num w:numId="10" w16cid:durableId="1102067312">
    <w:abstractNumId w:val="20"/>
  </w:num>
  <w:num w:numId="11" w16cid:durableId="293683896">
    <w:abstractNumId w:val="24"/>
  </w:num>
  <w:num w:numId="12" w16cid:durableId="1275753055">
    <w:abstractNumId w:val="30"/>
  </w:num>
  <w:num w:numId="13" w16cid:durableId="938023531">
    <w:abstractNumId w:val="15"/>
  </w:num>
  <w:num w:numId="14" w16cid:durableId="1455713308">
    <w:abstractNumId w:val="6"/>
  </w:num>
  <w:num w:numId="15" w16cid:durableId="1195848579">
    <w:abstractNumId w:val="11"/>
  </w:num>
  <w:num w:numId="16" w16cid:durableId="164325634">
    <w:abstractNumId w:val="3"/>
  </w:num>
  <w:num w:numId="17" w16cid:durableId="1264655251">
    <w:abstractNumId w:val="18"/>
  </w:num>
  <w:num w:numId="18" w16cid:durableId="474299741">
    <w:abstractNumId w:val="29"/>
  </w:num>
  <w:num w:numId="19" w16cid:durableId="1720205586">
    <w:abstractNumId w:val="21"/>
  </w:num>
  <w:num w:numId="20" w16cid:durableId="2053535256">
    <w:abstractNumId w:val="25"/>
  </w:num>
  <w:num w:numId="21" w16cid:durableId="44527784">
    <w:abstractNumId w:val="31"/>
  </w:num>
  <w:num w:numId="22" w16cid:durableId="1687518187">
    <w:abstractNumId w:val="32"/>
  </w:num>
  <w:num w:numId="23" w16cid:durableId="1143616021">
    <w:abstractNumId w:val="7"/>
  </w:num>
  <w:num w:numId="24" w16cid:durableId="750589132">
    <w:abstractNumId w:val="28"/>
  </w:num>
  <w:num w:numId="25" w16cid:durableId="440690747">
    <w:abstractNumId w:val="13"/>
  </w:num>
  <w:num w:numId="26" w16cid:durableId="1054697771">
    <w:abstractNumId w:val="27"/>
  </w:num>
  <w:num w:numId="27" w16cid:durableId="1588223191">
    <w:abstractNumId w:val="16"/>
  </w:num>
  <w:num w:numId="28" w16cid:durableId="355817486">
    <w:abstractNumId w:val="12"/>
  </w:num>
  <w:num w:numId="29" w16cid:durableId="118568537">
    <w:abstractNumId w:val="14"/>
  </w:num>
  <w:num w:numId="30" w16cid:durableId="1096829664">
    <w:abstractNumId w:val="19"/>
  </w:num>
  <w:num w:numId="31" w16cid:durableId="1416173537">
    <w:abstractNumId w:val="2"/>
  </w:num>
  <w:num w:numId="32" w16cid:durableId="1176267827">
    <w:abstractNumId w:val="22"/>
  </w:num>
  <w:num w:numId="33" w16cid:durableId="1135489058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4817">
      <o:colormru v:ext="edit" colors="#e3211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E91"/>
    <w:rsid w:val="00001F08"/>
    <w:rsid w:val="000025A4"/>
    <w:rsid w:val="00003032"/>
    <w:rsid w:val="00006FD4"/>
    <w:rsid w:val="00007426"/>
    <w:rsid w:val="000142E2"/>
    <w:rsid w:val="00015AF8"/>
    <w:rsid w:val="00034DF7"/>
    <w:rsid w:val="00036ACA"/>
    <w:rsid w:val="00036C5D"/>
    <w:rsid w:val="00040579"/>
    <w:rsid w:val="000445AA"/>
    <w:rsid w:val="00044750"/>
    <w:rsid w:val="00044918"/>
    <w:rsid w:val="0004585E"/>
    <w:rsid w:val="000460E4"/>
    <w:rsid w:val="00050BDD"/>
    <w:rsid w:val="00051DC6"/>
    <w:rsid w:val="00051E93"/>
    <w:rsid w:val="00054CFE"/>
    <w:rsid w:val="000558FA"/>
    <w:rsid w:val="00057BB1"/>
    <w:rsid w:val="00063BBE"/>
    <w:rsid w:val="000711C0"/>
    <w:rsid w:val="00071230"/>
    <w:rsid w:val="00072250"/>
    <w:rsid w:val="00073BDF"/>
    <w:rsid w:val="00075854"/>
    <w:rsid w:val="0007592C"/>
    <w:rsid w:val="00076186"/>
    <w:rsid w:val="000763C4"/>
    <w:rsid w:val="00076921"/>
    <w:rsid w:val="00082BC1"/>
    <w:rsid w:val="000835D5"/>
    <w:rsid w:val="0008566A"/>
    <w:rsid w:val="0009059F"/>
    <w:rsid w:val="00090B21"/>
    <w:rsid w:val="0009162F"/>
    <w:rsid w:val="000916B8"/>
    <w:rsid w:val="0009564C"/>
    <w:rsid w:val="00095C5D"/>
    <w:rsid w:val="00096362"/>
    <w:rsid w:val="00097208"/>
    <w:rsid w:val="000A0B54"/>
    <w:rsid w:val="000A47BA"/>
    <w:rsid w:val="000A6651"/>
    <w:rsid w:val="000A7DBB"/>
    <w:rsid w:val="000A7EF4"/>
    <w:rsid w:val="000B03C3"/>
    <w:rsid w:val="000B382A"/>
    <w:rsid w:val="000B6CA1"/>
    <w:rsid w:val="000B7C3A"/>
    <w:rsid w:val="000C7FBC"/>
    <w:rsid w:val="000D1A33"/>
    <w:rsid w:val="000D5615"/>
    <w:rsid w:val="000D6E97"/>
    <w:rsid w:val="000D7E80"/>
    <w:rsid w:val="000E4449"/>
    <w:rsid w:val="000E5F57"/>
    <w:rsid w:val="000F2BE7"/>
    <w:rsid w:val="000F2C3B"/>
    <w:rsid w:val="000F5925"/>
    <w:rsid w:val="001029F3"/>
    <w:rsid w:val="00106753"/>
    <w:rsid w:val="00107467"/>
    <w:rsid w:val="00111FEF"/>
    <w:rsid w:val="001147D6"/>
    <w:rsid w:val="00114899"/>
    <w:rsid w:val="0011699D"/>
    <w:rsid w:val="00120F19"/>
    <w:rsid w:val="00127382"/>
    <w:rsid w:val="00127BC1"/>
    <w:rsid w:val="00130E15"/>
    <w:rsid w:val="00136B4B"/>
    <w:rsid w:val="00137155"/>
    <w:rsid w:val="00144E73"/>
    <w:rsid w:val="001472BE"/>
    <w:rsid w:val="00150C6F"/>
    <w:rsid w:val="001529F2"/>
    <w:rsid w:val="00153B20"/>
    <w:rsid w:val="00157DBC"/>
    <w:rsid w:val="0016090D"/>
    <w:rsid w:val="001658C9"/>
    <w:rsid w:val="00166CCB"/>
    <w:rsid w:val="0017430E"/>
    <w:rsid w:val="0017640F"/>
    <w:rsid w:val="001800FA"/>
    <w:rsid w:val="00181CA5"/>
    <w:rsid w:val="00183301"/>
    <w:rsid w:val="00187387"/>
    <w:rsid w:val="00190689"/>
    <w:rsid w:val="0019242F"/>
    <w:rsid w:val="001A5B2E"/>
    <w:rsid w:val="001B054D"/>
    <w:rsid w:val="001B0FB6"/>
    <w:rsid w:val="001B4049"/>
    <w:rsid w:val="001B69E5"/>
    <w:rsid w:val="001C11F1"/>
    <w:rsid w:val="001C2A41"/>
    <w:rsid w:val="001C365E"/>
    <w:rsid w:val="001C4DBA"/>
    <w:rsid w:val="001C723C"/>
    <w:rsid w:val="001C7AD4"/>
    <w:rsid w:val="001D19AF"/>
    <w:rsid w:val="001D1A7E"/>
    <w:rsid w:val="001D211E"/>
    <w:rsid w:val="001D7836"/>
    <w:rsid w:val="001D7875"/>
    <w:rsid w:val="001F5467"/>
    <w:rsid w:val="001F6A11"/>
    <w:rsid w:val="001F6F8C"/>
    <w:rsid w:val="002014F8"/>
    <w:rsid w:val="00205B18"/>
    <w:rsid w:val="0020781B"/>
    <w:rsid w:val="00222C47"/>
    <w:rsid w:val="00223379"/>
    <w:rsid w:val="00237FC8"/>
    <w:rsid w:val="0024234F"/>
    <w:rsid w:val="002447E1"/>
    <w:rsid w:val="002472D2"/>
    <w:rsid w:val="0025573E"/>
    <w:rsid w:val="00266B51"/>
    <w:rsid w:val="002714B5"/>
    <w:rsid w:val="00275A4B"/>
    <w:rsid w:val="002778D2"/>
    <w:rsid w:val="002800DA"/>
    <w:rsid w:val="0028043B"/>
    <w:rsid w:val="00280A5E"/>
    <w:rsid w:val="00280B19"/>
    <w:rsid w:val="002855BB"/>
    <w:rsid w:val="002A403A"/>
    <w:rsid w:val="002A4325"/>
    <w:rsid w:val="002A63FE"/>
    <w:rsid w:val="002A6A83"/>
    <w:rsid w:val="002A74E1"/>
    <w:rsid w:val="002B2304"/>
    <w:rsid w:val="002B501E"/>
    <w:rsid w:val="002C3922"/>
    <w:rsid w:val="002C4C89"/>
    <w:rsid w:val="002C5997"/>
    <w:rsid w:val="002D1B2F"/>
    <w:rsid w:val="002D29A3"/>
    <w:rsid w:val="002D54E4"/>
    <w:rsid w:val="002D6156"/>
    <w:rsid w:val="002E1047"/>
    <w:rsid w:val="002F1598"/>
    <w:rsid w:val="002F300D"/>
    <w:rsid w:val="003070F2"/>
    <w:rsid w:val="00313B8A"/>
    <w:rsid w:val="0031659F"/>
    <w:rsid w:val="003211FF"/>
    <w:rsid w:val="00321ABD"/>
    <w:rsid w:val="00325B1E"/>
    <w:rsid w:val="0032663F"/>
    <w:rsid w:val="0032745C"/>
    <w:rsid w:val="003310AB"/>
    <w:rsid w:val="00332144"/>
    <w:rsid w:val="003349F4"/>
    <w:rsid w:val="003350F5"/>
    <w:rsid w:val="00335A52"/>
    <w:rsid w:val="00337A5A"/>
    <w:rsid w:val="00337BE2"/>
    <w:rsid w:val="00341616"/>
    <w:rsid w:val="00345066"/>
    <w:rsid w:val="00346605"/>
    <w:rsid w:val="003471A6"/>
    <w:rsid w:val="0035088C"/>
    <w:rsid w:val="003529A0"/>
    <w:rsid w:val="00356AFA"/>
    <w:rsid w:val="00357899"/>
    <w:rsid w:val="0037013A"/>
    <w:rsid w:val="0037062F"/>
    <w:rsid w:val="003728CB"/>
    <w:rsid w:val="00377DB1"/>
    <w:rsid w:val="00381409"/>
    <w:rsid w:val="0038162E"/>
    <w:rsid w:val="00384048"/>
    <w:rsid w:val="003868EA"/>
    <w:rsid w:val="00393B0A"/>
    <w:rsid w:val="003A4C2F"/>
    <w:rsid w:val="003A4E9F"/>
    <w:rsid w:val="003A7EEB"/>
    <w:rsid w:val="003B1263"/>
    <w:rsid w:val="003B3F40"/>
    <w:rsid w:val="003B4043"/>
    <w:rsid w:val="003B6707"/>
    <w:rsid w:val="003B725A"/>
    <w:rsid w:val="003C5838"/>
    <w:rsid w:val="003C627D"/>
    <w:rsid w:val="003C6817"/>
    <w:rsid w:val="003D153F"/>
    <w:rsid w:val="003D1C22"/>
    <w:rsid w:val="003D30AB"/>
    <w:rsid w:val="003E43E2"/>
    <w:rsid w:val="003E7459"/>
    <w:rsid w:val="003F0D29"/>
    <w:rsid w:val="003F1198"/>
    <w:rsid w:val="003F1B3B"/>
    <w:rsid w:val="003F227D"/>
    <w:rsid w:val="003F6149"/>
    <w:rsid w:val="003F6F8A"/>
    <w:rsid w:val="003F7072"/>
    <w:rsid w:val="004116F0"/>
    <w:rsid w:val="00413FC9"/>
    <w:rsid w:val="0041428D"/>
    <w:rsid w:val="004156D1"/>
    <w:rsid w:val="004207F1"/>
    <w:rsid w:val="00423024"/>
    <w:rsid w:val="004236A1"/>
    <w:rsid w:val="004277F7"/>
    <w:rsid w:val="0043096B"/>
    <w:rsid w:val="004332EC"/>
    <w:rsid w:val="00434D3B"/>
    <w:rsid w:val="004458F4"/>
    <w:rsid w:val="0044691D"/>
    <w:rsid w:val="00451C2C"/>
    <w:rsid w:val="004541E9"/>
    <w:rsid w:val="00454623"/>
    <w:rsid w:val="00460840"/>
    <w:rsid w:val="00462B51"/>
    <w:rsid w:val="00465BD9"/>
    <w:rsid w:val="004670DB"/>
    <w:rsid w:val="00472BC9"/>
    <w:rsid w:val="00476A39"/>
    <w:rsid w:val="00485804"/>
    <w:rsid w:val="004907C1"/>
    <w:rsid w:val="004913B1"/>
    <w:rsid w:val="00494D1A"/>
    <w:rsid w:val="00497BB1"/>
    <w:rsid w:val="004A1AF0"/>
    <w:rsid w:val="004A2A03"/>
    <w:rsid w:val="004A2A7F"/>
    <w:rsid w:val="004B71F5"/>
    <w:rsid w:val="004C346C"/>
    <w:rsid w:val="004D3CBD"/>
    <w:rsid w:val="004D443B"/>
    <w:rsid w:val="004D769E"/>
    <w:rsid w:val="004E41DC"/>
    <w:rsid w:val="004F48A0"/>
    <w:rsid w:val="00503D57"/>
    <w:rsid w:val="0050400D"/>
    <w:rsid w:val="00506543"/>
    <w:rsid w:val="005128BD"/>
    <w:rsid w:val="00513E18"/>
    <w:rsid w:val="0051790B"/>
    <w:rsid w:val="00520271"/>
    <w:rsid w:val="005224EB"/>
    <w:rsid w:val="005240F9"/>
    <w:rsid w:val="00525733"/>
    <w:rsid w:val="005276D0"/>
    <w:rsid w:val="00527B65"/>
    <w:rsid w:val="00534FBD"/>
    <w:rsid w:val="005350AD"/>
    <w:rsid w:val="0053765E"/>
    <w:rsid w:val="0054383E"/>
    <w:rsid w:val="005464E4"/>
    <w:rsid w:val="00556394"/>
    <w:rsid w:val="005606F1"/>
    <w:rsid w:val="005664E4"/>
    <w:rsid w:val="005672BA"/>
    <w:rsid w:val="00570B79"/>
    <w:rsid w:val="00585B52"/>
    <w:rsid w:val="00586A87"/>
    <w:rsid w:val="00586F12"/>
    <w:rsid w:val="00592FB8"/>
    <w:rsid w:val="005A49B9"/>
    <w:rsid w:val="005B37BA"/>
    <w:rsid w:val="005B4AF2"/>
    <w:rsid w:val="005B4CD9"/>
    <w:rsid w:val="005C070A"/>
    <w:rsid w:val="005C373C"/>
    <w:rsid w:val="005C5300"/>
    <w:rsid w:val="005C569B"/>
    <w:rsid w:val="005C69DF"/>
    <w:rsid w:val="005D1883"/>
    <w:rsid w:val="005D2804"/>
    <w:rsid w:val="005D702A"/>
    <w:rsid w:val="005F0AAB"/>
    <w:rsid w:val="005F0D84"/>
    <w:rsid w:val="005F1BDD"/>
    <w:rsid w:val="005F2878"/>
    <w:rsid w:val="005F5114"/>
    <w:rsid w:val="005F5164"/>
    <w:rsid w:val="005F5201"/>
    <w:rsid w:val="005F60EA"/>
    <w:rsid w:val="00604017"/>
    <w:rsid w:val="00605128"/>
    <w:rsid w:val="0060541A"/>
    <w:rsid w:val="006054E4"/>
    <w:rsid w:val="00606041"/>
    <w:rsid w:val="00613B0E"/>
    <w:rsid w:val="00623D67"/>
    <w:rsid w:val="00626427"/>
    <w:rsid w:val="00630632"/>
    <w:rsid w:val="00631474"/>
    <w:rsid w:val="00631686"/>
    <w:rsid w:val="00635238"/>
    <w:rsid w:val="006374A6"/>
    <w:rsid w:val="00640316"/>
    <w:rsid w:val="00640CA9"/>
    <w:rsid w:val="00642D7C"/>
    <w:rsid w:val="0064425D"/>
    <w:rsid w:val="00650E1C"/>
    <w:rsid w:val="006571A5"/>
    <w:rsid w:val="00661DF3"/>
    <w:rsid w:val="00662643"/>
    <w:rsid w:val="00664E03"/>
    <w:rsid w:val="00670D9E"/>
    <w:rsid w:val="00675E26"/>
    <w:rsid w:val="006761D9"/>
    <w:rsid w:val="006811BD"/>
    <w:rsid w:val="0068525D"/>
    <w:rsid w:val="00685E6B"/>
    <w:rsid w:val="0068782F"/>
    <w:rsid w:val="006902B1"/>
    <w:rsid w:val="00697DBE"/>
    <w:rsid w:val="006A2A63"/>
    <w:rsid w:val="006A3390"/>
    <w:rsid w:val="006A36D3"/>
    <w:rsid w:val="006A3967"/>
    <w:rsid w:val="006A3A08"/>
    <w:rsid w:val="006A75B5"/>
    <w:rsid w:val="006B5BF1"/>
    <w:rsid w:val="006C2D15"/>
    <w:rsid w:val="006C5226"/>
    <w:rsid w:val="006C609E"/>
    <w:rsid w:val="006D0B28"/>
    <w:rsid w:val="006D2D86"/>
    <w:rsid w:val="006D33DE"/>
    <w:rsid w:val="006E19EB"/>
    <w:rsid w:val="006E2974"/>
    <w:rsid w:val="006F1354"/>
    <w:rsid w:val="006F1EEF"/>
    <w:rsid w:val="006F56E6"/>
    <w:rsid w:val="00700A81"/>
    <w:rsid w:val="00700AE5"/>
    <w:rsid w:val="00706203"/>
    <w:rsid w:val="007072D2"/>
    <w:rsid w:val="00712158"/>
    <w:rsid w:val="00717524"/>
    <w:rsid w:val="00722304"/>
    <w:rsid w:val="007234B2"/>
    <w:rsid w:val="007269E3"/>
    <w:rsid w:val="0073698A"/>
    <w:rsid w:val="00736B7C"/>
    <w:rsid w:val="00737AAB"/>
    <w:rsid w:val="0074686C"/>
    <w:rsid w:val="00752E34"/>
    <w:rsid w:val="0076015E"/>
    <w:rsid w:val="007615EF"/>
    <w:rsid w:val="0076274B"/>
    <w:rsid w:val="00765922"/>
    <w:rsid w:val="00765A06"/>
    <w:rsid w:val="007674CB"/>
    <w:rsid w:val="00767D5E"/>
    <w:rsid w:val="00772C89"/>
    <w:rsid w:val="00773292"/>
    <w:rsid w:val="00782D0E"/>
    <w:rsid w:val="00783528"/>
    <w:rsid w:val="007902E1"/>
    <w:rsid w:val="00790E12"/>
    <w:rsid w:val="00791546"/>
    <w:rsid w:val="0079239A"/>
    <w:rsid w:val="00794032"/>
    <w:rsid w:val="007A0144"/>
    <w:rsid w:val="007A0F24"/>
    <w:rsid w:val="007A203E"/>
    <w:rsid w:val="007A462C"/>
    <w:rsid w:val="007A592C"/>
    <w:rsid w:val="007B1EB8"/>
    <w:rsid w:val="007B3A51"/>
    <w:rsid w:val="007B4D90"/>
    <w:rsid w:val="007B7939"/>
    <w:rsid w:val="007D53CF"/>
    <w:rsid w:val="007D66AD"/>
    <w:rsid w:val="007D75F4"/>
    <w:rsid w:val="007E1FFA"/>
    <w:rsid w:val="007F0A1F"/>
    <w:rsid w:val="007F2894"/>
    <w:rsid w:val="007F2C2D"/>
    <w:rsid w:val="007F2D0A"/>
    <w:rsid w:val="007F4895"/>
    <w:rsid w:val="007F4BF8"/>
    <w:rsid w:val="007F6B70"/>
    <w:rsid w:val="008005A9"/>
    <w:rsid w:val="00800E41"/>
    <w:rsid w:val="00800EA1"/>
    <w:rsid w:val="0080330E"/>
    <w:rsid w:val="00805324"/>
    <w:rsid w:val="00806377"/>
    <w:rsid w:val="008101FA"/>
    <w:rsid w:val="00824DB5"/>
    <w:rsid w:val="00832990"/>
    <w:rsid w:val="008412BB"/>
    <w:rsid w:val="00842C2C"/>
    <w:rsid w:val="008446FC"/>
    <w:rsid w:val="008612CF"/>
    <w:rsid w:val="0086206F"/>
    <w:rsid w:val="00862F05"/>
    <w:rsid w:val="008637B7"/>
    <w:rsid w:val="0086493C"/>
    <w:rsid w:val="008667B9"/>
    <w:rsid w:val="0087050A"/>
    <w:rsid w:val="0087411F"/>
    <w:rsid w:val="00874783"/>
    <w:rsid w:val="00876607"/>
    <w:rsid w:val="00881BFC"/>
    <w:rsid w:val="00883049"/>
    <w:rsid w:val="00884FB5"/>
    <w:rsid w:val="0089388E"/>
    <w:rsid w:val="00896350"/>
    <w:rsid w:val="008A0407"/>
    <w:rsid w:val="008A2982"/>
    <w:rsid w:val="008A4AE7"/>
    <w:rsid w:val="008B0598"/>
    <w:rsid w:val="008B40CD"/>
    <w:rsid w:val="008B42B6"/>
    <w:rsid w:val="008B46D4"/>
    <w:rsid w:val="008B523B"/>
    <w:rsid w:val="008D0D86"/>
    <w:rsid w:val="008D2F8F"/>
    <w:rsid w:val="008D34E0"/>
    <w:rsid w:val="008E6323"/>
    <w:rsid w:val="008E6761"/>
    <w:rsid w:val="008F0F80"/>
    <w:rsid w:val="008F3B60"/>
    <w:rsid w:val="008F43D0"/>
    <w:rsid w:val="008F5547"/>
    <w:rsid w:val="008F684D"/>
    <w:rsid w:val="00901334"/>
    <w:rsid w:val="009048FC"/>
    <w:rsid w:val="00906A47"/>
    <w:rsid w:val="009073A2"/>
    <w:rsid w:val="00912414"/>
    <w:rsid w:val="00915EA1"/>
    <w:rsid w:val="00920377"/>
    <w:rsid w:val="009210B3"/>
    <w:rsid w:val="00924F40"/>
    <w:rsid w:val="0092672E"/>
    <w:rsid w:val="0093351A"/>
    <w:rsid w:val="00933B4B"/>
    <w:rsid w:val="0093654C"/>
    <w:rsid w:val="00936BAE"/>
    <w:rsid w:val="00937F11"/>
    <w:rsid w:val="0094405B"/>
    <w:rsid w:val="00953FA3"/>
    <w:rsid w:val="009545F0"/>
    <w:rsid w:val="00960274"/>
    <w:rsid w:val="009616F9"/>
    <w:rsid w:val="0096448A"/>
    <w:rsid w:val="00966683"/>
    <w:rsid w:val="00970082"/>
    <w:rsid w:val="0097186F"/>
    <w:rsid w:val="00972D4E"/>
    <w:rsid w:val="00974670"/>
    <w:rsid w:val="00980281"/>
    <w:rsid w:val="00987217"/>
    <w:rsid w:val="00992221"/>
    <w:rsid w:val="0099321E"/>
    <w:rsid w:val="009A3714"/>
    <w:rsid w:val="009A54C1"/>
    <w:rsid w:val="009A62A7"/>
    <w:rsid w:val="009B1CA4"/>
    <w:rsid w:val="009B295F"/>
    <w:rsid w:val="009B3E57"/>
    <w:rsid w:val="009B3F56"/>
    <w:rsid w:val="009C6174"/>
    <w:rsid w:val="009D0BDB"/>
    <w:rsid w:val="009D2D17"/>
    <w:rsid w:val="009D605E"/>
    <w:rsid w:val="009D7EEE"/>
    <w:rsid w:val="009E3780"/>
    <w:rsid w:val="009F1AE9"/>
    <w:rsid w:val="009F36CD"/>
    <w:rsid w:val="009F43FC"/>
    <w:rsid w:val="00A02260"/>
    <w:rsid w:val="00A022A3"/>
    <w:rsid w:val="00A069D1"/>
    <w:rsid w:val="00A0788E"/>
    <w:rsid w:val="00A07C9E"/>
    <w:rsid w:val="00A13022"/>
    <w:rsid w:val="00A1462E"/>
    <w:rsid w:val="00A25B84"/>
    <w:rsid w:val="00A26E74"/>
    <w:rsid w:val="00A32465"/>
    <w:rsid w:val="00A32E7C"/>
    <w:rsid w:val="00A33892"/>
    <w:rsid w:val="00A3432B"/>
    <w:rsid w:val="00A355F7"/>
    <w:rsid w:val="00A40E1E"/>
    <w:rsid w:val="00A420E1"/>
    <w:rsid w:val="00A50A69"/>
    <w:rsid w:val="00A53CEB"/>
    <w:rsid w:val="00A562E0"/>
    <w:rsid w:val="00A56D9E"/>
    <w:rsid w:val="00A6167C"/>
    <w:rsid w:val="00A62D18"/>
    <w:rsid w:val="00A66214"/>
    <w:rsid w:val="00A7392D"/>
    <w:rsid w:val="00A84B47"/>
    <w:rsid w:val="00AA2C28"/>
    <w:rsid w:val="00AA66C2"/>
    <w:rsid w:val="00AB5486"/>
    <w:rsid w:val="00AB56E1"/>
    <w:rsid w:val="00AB69FE"/>
    <w:rsid w:val="00AC3442"/>
    <w:rsid w:val="00AC347A"/>
    <w:rsid w:val="00AD321A"/>
    <w:rsid w:val="00AD729C"/>
    <w:rsid w:val="00AD7A37"/>
    <w:rsid w:val="00AE3C0F"/>
    <w:rsid w:val="00AE55F9"/>
    <w:rsid w:val="00AE75F1"/>
    <w:rsid w:val="00AF00B9"/>
    <w:rsid w:val="00AF0DEA"/>
    <w:rsid w:val="00AF1C83"/>
    <w:rsid w:val="00AF22CC"/>
    <w:rsid w:val="00B02706"/>
    <w:rsid w:val="00B02BF3"/>
    <w:rsid w:val="00B04EF7"/>
    <w:rsid w:val="00B05E8C"/>
    <w:rsid w:val="00B1169D"/>
    <w:rsid w:val="00B11EFA"/>
    <w:rsid w:val="00B1253D"/>
    <w:rsid w:val="00B1402C"/>
    <w:rsid w:val="00B1403C"/>
    <w:rsid w:val="00B154DD"/>
    <w:rsid w:val="00B171CA"/>
    <w:rsid w:val="00B177F6"/>
    <w:rsid w:val="00B2466C"/>
    <w:rsid w:val="00B258DB"/>
    <w:rsid w:val="00B26F6A"/>
    <w:rsid w:val="00B36098"/>
    <w:rsid w:val="00B362B3"/>
    <w:rsid w:val="00B36717"/>
    <w:rsid w:val="00B4371D"/>
    <w:rsid w:val="00B437C4"/>
    <w:rsid w:val="00B44285"/>
    <w:rsid w:val="00B469CD"/>
    <w:rsid w:val="00B47BF2"/>
    <w:rsid w:val="00B608F8"/>
    <w:rsid w:val="00B61881"/>
    <w:rsid w:val="00B65D56"/>
    <w:rsid w:val="00B702DA"/>
    <w:rsid w:val="00B73F3B"/>
    <w:rsid w:val="00B73F6A"/>
    <w:rsid w:val="00B77BC8"/>
    <w:rsid w:val="00B80C97"/>
    <w:rsid w:val="00B8156C"/>
    <w:rsid w:val="00B822F2"/>
    <w:rsid w:val="00B845EA"/>
    <w:rsid w:val="00B869E0"/>
    <w:rsid w:val="00B86A4B"/>
    <w:rsid w:val="00B86B14"/>
    <w:rsid w:val="00B900BB"/>
    <w:rsid w:val="00B92A59"/>
    <w:rsid w:val="00B93AC7"/>
    <w:rsid w:val="00B976D0"/>
    <w:rsid w:val="00BA5C3D"/>
    <w:rsid w:val="00BA6B6F"/>
    <w:rsid w:val="00BB1DD4"/>
    <w:rsid w:val="00BB352A"/>
    <w:rsid w:val="00BB3AD1"/>
    <w:rsid w:val="00BB3D35"/>
    <w:rsid w:val="00BC09C7"/>
    <w:rsid w:val="00BC4050"/>
    <w:rsid w:val="00BD5BAC"/>
    <w:rsid w:val="00BD7E91"/>
    <w:rsid w:val="00BF0CC3"/>
    <w:rsid w:val="00BF32AD"/>
    <w:rsid w:val="00BF4D0B"/>
    <w:rsid w:val="00C04715"/>
    <w:rsid w:val="00C048FA"/>
    <w:rsid w:val="00C05EF2"/>
    <w:rsid w:val="00C10774"/>
    <w:rsid w:val="00C11FBB"/>
    <w:rsid w:val="00C21EF9"/>
    <w:rsid w:val="00C22B22"/>
    <w:rsid w:val="00C2667D"/>
    <w:rsid w:val="00C31EF2"/>
    <w:rsid w:val="00C31FB8"/>
    <w:rsid w:val="00C323FC"/>
    <w:rsid w:val="00C33B24"/>
    <w:rsid w:val="00C34BD6"/>
    <w:rsid w:val="00C3501A"/>
    <w:rsid w:val="00C351D4"/>
    <w:rsid w:val="00C363BB"/>
    <w:rsid w:val="00C36697"/>
    <w:rsid w:val="00C41CCF"/>
    <w:rsid w:val="00C45604"/>
    <w:rsid w:val="00C467A5"/>
    <w:rsid w:val="00C53009"/>
    <w:rsid w:val="00C602A7"/>
    <w:rsid w:val="00C60D61"/>
    <w:rsid w:val="00C62C1E"/>
    <w:rsid w:val="00C632F3"/>
    <w:rsid w:val="00C65915"/>
    <w:rsid w:val="00C67F75"/>
    <w:rsid w:val="00C73477"/>
    <w:rsid w:val="00C75FB3"/>
    <w:rsid w:val="00C76A43"/>
    <w:rsid w:val="00C76F9A"/>
    <w:rsid w:val="00C91BA2"/>
    <w:rsid w:val="00CA6206"/>
    <w:rsid w:val="00CB1E33"/>
    <w:rsid w:val="00CB2036"/>
    <w:rsid w:val="00CB429B"/>
    <w:rsid w:val="00CB6694"/>
    <w:rsid w:val="00CC3ED1"/>
    <w:rsid w:val="00CC7B73"/>
    <w:rsid w:val="00CD2D72"/>
    <w:rsid w:val="00CD315C"/>
    <w:rsid w:val="00CD325F"/>
    <w:rsid w:val="00CD3E6E"/>
    <w:rsid w:val="00CD5CC1"/>
    <w:rsid w:val="00CE4800"/>
    <w:rsid w:val="00CE7341"/>
    <w:rsid w:val="00CF3036"/>
    <w:rsid w:val="00CF7102"/>
    <w:rsid w:val="00CF758B"/>
    <w:rsid w:val="00D00C6B"/>
    <w:rsid w:val="00D010D6"/>
    <w:rsid w:val="00D02311"/>
    <w:rsid w:val="00D03711"/>
    <w:rsid w:val="00D05927"/>
    <w:rsid w:val="00D0616A"/>
    <w:rsid w:val="00D1113B"/>
    <w:rsid w:val="00D174E0"/>
    <w:rsid w:val="00D2111D"/>
    <w:rsid w:val="00D24A35"/>
    <w:rsid w:val="00D33585"/>
    <w:rsid w:val="00D3637C"/>
    <w:rsid w:val="00D44B83"/>
    <w:rsid w:val="00D468A4"/>
    <w:rsid w:val="00D524B9"/>
    <w:rsid w:val="00D570B7"/>
    <w:rsid w:val="00D62CC1"/>
    <w:rsid w:val="00D659B8"/>
    <w:rsid w:val="00D67581"/>
    <w:rsid w:val="00D77EF6"/>
    <w:rsid w:val="00D83B39"/>
    <w:rsid w:val="00D86616"/>
    <w:rsid w:val="00D939C4"/>
    <w:rsid w:val="00D93CA8"/>
    <w:rsid w:val="00D96BF6"/>
    <w:rsid w:val="00D96D2D"/>
    <w:rsid w:val="00DA1D74"/>
    <w:rsid w:val="00DA2282"/>
    <w:rsid w:val="00DA3F05"/>
    <w:rsid w:val="00DA4F1A"/>
    <w:rsid w:val="00DA4F3D"/>
    <w:rsid w:val="00DA6645"/>
    <w:rsid w:val="00DB04EB"/>
    <w:rsid w:val="00DB5F5C"/>
    <w:rsid w:val="00DB7E6B"/>
    <w:rsid w:val="00DC69DC"/>
    <w:rsid w:val="00DC79A0"/>
    <w:rsid w:val="00DD4F98"/>
    <w:rsid w:val="00DD5C09"/>
    <w:rsid w:val="00DE0888"/>
    <w:rsid w:val="00DE1B71"/>
    <w:rsid w:val="00DE47CB"/>
    <w:rsid w:val="00DE500A"/>
    <w:rsid w:val="00DF1B27"/>
    <w:rsid w:val="00DF4DEE"/>
    <w:rsid w:val="00E06B5E"/>
    <w:rsid w:val="00E06E76"/>
    <w:rsid w:val="00E11A7C"/>
    <w:rsid w:val="00E12C26"/>
    <w:rsid w:val="00E148C9"/>
    <w:rsid w:val="00E17B52"/>
    <w:rsid w:val="00E21C77"/>
    <w:rsid w:val="00E35B75"/>
    <w:rsid w:val="00E36724"/>
    <w:rsid w:val="00E423E7"/>
    <w:rsid w:val="00E42D29"/>
    <w:rsid w:val="00E433F3"/>
    <w:rsid w:val="00E465D7"/>
    <w:rsid w:val="00E474E4"/>
    <w:rsid w:val="00E50763"/>
    <w:rsid w:val="00E51A26"/>
    <w:rsid w:val="00E65DE5"/>
    <w:rsid w:val="00E70E57"/>
    <w:rsid w:val="00E7236B"/>
    <w:rsid w:val="00E75B10"/>
    <w:rsid w:val="00E80E03"/>
    <w:rsid w:val="00E8713A"/>
    <w:rsid w:val="00E908CB"/>
    <w:rsid w:val="00E90AB2"/>
    <w:rsid w:val="00E95D7D"/>
    <w:rsid w:val="00EA7E27"/>
    <w:rsid w:val="00EB0D91"/>
    <w:rsid w:val="00EB3F0B"/>
    <w:rsid w:val="00EC1558"/>
    <w:rsid w:val="00EC166F"/>
    <w:rsid w:val="00ED3E24"/>
    <w:rsid w:val="00EE0E99"/>
    <w:rsid w:val="00EE2DF9"/>
    <w:rsid w:val="00EE7F78"/>
    <w:rsid w:val="00EF03FF"/>
    <w:rsid w:val="00EF22A9"/>
    <w:rsid w:val="00EF295E"/>
    <w:rsid w:val="00EF4E5E"/>
    <w:rsid w:val="00EF5455"/>
    <w:rsid w:val="00EF595B"/>
    <w:rsid w:val="00EF66C1"/>
    <w:rsid w:val="00F0076C"/>
    <w:rsid w:val="00F00BA2"/>
    <w:rsid w:val="00F03DDA"/>
    <w:rsid w:val="00F04AF3"/>
    <w:rsid w:val="00F07CE3"/>
    <w:rsid w:val="00F1037D"/>
    <w:rsid w:val="00F1161B"/>
    <w:rsid w:val="00F130FC"/>
    <w:rsid w:val="00F13663"/>
    <w:rsid w:val="00F2042D"/>
    <w:rsid w:val="00F21EF3"/>
    <w:rsid w:val="00F227E0"/>
    <w:rsid w:val="00F2462D"/>
    <w:rsid w:val="00F26F77"/>
    <w:rsid w:val="00F27364"/>
    <w:rsid w:val="00F3172B"/>
    <w:rsid w:val="00F35BE5"/>
    <w:rsid w:val="00F44D06"/>
    <w:rsid w:val="00F4515C"/>
    <w:rsid w:val="00F45223"/>
    <w:rsid w:val="00F47A4A"/>
    <w:rsid w:val="00F508E4"/>
    <w:rsid w:val="00F50B19"/>
    <w:rsid w:val="00F52721"/>
    <w:rsid w:val="00F54499"/>
    <w:rsid w:val="00F5479D"/>
    <w:rsid w:val="00F661FC"/>
    <w:rsid w:val="00F701A8"/>
    <w:rsid w:val="00F72053"/>
    <w:rsid w:val="00F726FF"/>
    <w:rsid w:val="00F73D25"/>
    <w:rsid w:val="00F7562E"/>
    <w:rsid w:val="00F77166"/>
    <w:rsid w:val="00F824FD"/>
    <w:rsid w:val="00F836D8"/>
    <w:rsid w:val="00F868F9"/>
    <w:rsid w:val="00F91E1F"/>
    <w:rsid w:val="00F92CEC"/>
    <w:rsid w:val="00F93B05"/>
    <w:rsid w:val="00FA506E"/>
    <w:rsid w:val="00FB50A1"/>
    <w:rsid w:val="00FB6684"/>
    <w:rsid w:val="00FC0DC8"/>
    <w:rsid w:val="00FC0F65"/>
    <w:rsid w:val="00FC584E"/>
    <w:rsid w:val="00FC74D5"/>
    <w:rsid w:val="00FD36EE"/>
    <w:rsid w:val="00FD6DE9"/>
    <w:rsid w:val="00FD72B6"/>
    <w:rsid w:val="00FD78FF"/>
    <w:rsid w:val="00FE004B"/>
    <w:rsid w:val="00FE4827"/>
    <w:rsid w:val="00FE4B09"/>
    <w:rsid w:val="00FE4E7B"/>
    <w:rsid w:val="00FE7F5B"/>
    <w:rsid w:val="00FF0483"/>
    <w:rsid w:val="00FF1CCB"/>
    <w:rsid w:val="00FF2899"/>
    <w:rsid w:val="00FF5305"/>
    <w:rsid w:val="00FF77C8"/>
    <w:rsid w:val="00FF7A04"/>
    <w:rsid w:val="2485F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e3211b"/>
    </o:shapedefaults>
    <o:shapelayout v:ext="edit">
      <o:idmap v:ext="edit" data="1"/>
    </o:shapelayout>
  </w:shapeDefaults>
  <w:decimalSymbol w:val=","/>
  <w:listSeparator w:val=";"/>
  <w14:docId w14:val="4B664552"/>
  <w15:chartTrackingRefBased/>
  <w15:docId w15:val="{2F7ABC53-CC1A-4DF0-BC4C-071BB8E9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528"/>
    <w:rPr>
      <w:rFonts w:ascii="Arial" w:hAnsi="Arial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qFormat/>
    <w:rsid w:val="00B65D56"/>
    <w:pPr>
      <w:keepNext/>
      <w:numPr>
        <w:numId w:val="7"/>
      </w:numPr>
      <w:tabs>
        <w:tab w:val="left" w:pos="1134"/>
      </w:tabs>
      <w:spacing w:after="240"/>
      <w:jc w:val="both"/>
      <w:outlineLvl w:val="0"/>
    </w:pPr>
    <w:rPr>
      <w:rFonts w:ascii="Calibri" w:eastAsia="Times New Roman" w:hAnsi="Calibri" w:cs="DejaVu Sans"/>
      <w:b/>
      <w:bCs/>
      <w:caps/>
      <w:color w:val="00ADD3"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65D56"/>
    <w:pPr>
      <w:keepNext/>
      <w:numPr>
        <w:numId w:val="19"/>
      </w:numPr>
      <w:spacing w:before="240" w:after="60"/>
      <w:outlineLvl w:val="1"/>
    </w:pPr>
    <w:rPr>
      <w:rFonts w:asciiTheme="minorHAnsi" w:eastAsia="Times New Roman" w:hAnsiTheme="minorHAnsi" w:cstheme="minorHAnsi"/>
      <w:b/>
      <w:bCs/>
      <w:iCs/>
      <w:caps/>
      <w:color w:val="00ADD3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868E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64E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664E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re8">
    <w:name w:val="heading 8"/>
    <w:basedOn w:val="Normal"/>
    <w:next w:val="Normal"/>
    <w:link w:val="Titre8Car"/>
    <w:qFormat/>
    <w:rsid w:val="00FD72B6"/>
    <w:pPr>
      <w:keepNext/>
      <w:tabs>
        <w:tab w:val="left" w:pos="567"/>
        <w:tab w:val="left" w:pos="851"/>
      </w:tabs>
      <w:ind w:right="-20" w:firstLine="580"/>
      <w:jc w:val="both"/>
      <w:outlineLvl w:val="7"/>
    </w:pPr>
    <w:rPr>
      <w:rFonts w:ascii="Calibri" w:eastAsia="Times New Roman" w:hAnsi="Calibri" w:cs="Calibri"/>
      <w:i/>
      <w:iCs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D7E9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D7E91"/>
    <w:pPr>
      <w:tabs>
        <w:tab w:val="center" w:pos="4536"/>
        <w:tab w:val="right" w:pos="9072"/>
      </w:tabs>
    </w:pPr>
  </w:style>
  <w:style w:type="paragraph" w:customStyle="1" w:styleId="CharCarChar1CarCarCarCarCarCar1CarCarCarCarCarCar">
    <w:name w:val="Char Car Char1 Car Car Car Car Car Car1 Car Car Car Car Car Car"/>
    <w:basedOn w:val="Normal"/>
    <w:autoRedefine/>
    <w:semiHidden/>
    <w:rsid w:val="00B86A4B"/>
    <w:pPr>
      <w:spacing w:line="20" w:lineRule="exact"/>
    </w:pPr>
    <w:rPr>
      <w:rFonts w:ascii="Bookman Old Style" w:eastAsia="Times New Roman" w:hAnsi="Bookman Old Style"/>
      <w:lang w:val="en-US" w:eastAsia="en-US"/>
    </w:rPr>
  </w:style>
  <w:style w:type="paragraph" w:styleId="NormalWeb">
    <w:name w:val="Normal (Web)"/>
    <w:basedOn w:val="Normal"/>
    <w:uiPriority w:val="99"/>
    <w:rsid w:val="00B86A4B"/>
    <w:pPr>
      <w:spacing w:before="100" w:beforeAutospacing="1" w:after="100" w:afterAutospacing="1"/>
    </w:pPr>
    <w:rPr>
      <w:rFonts w:ascii="Verdana" w:eastAsia="Times New Roman" w:hAnsi="Verdana"/>
      <w:lang w:eastAsia="fr-FR"/>
    </w:rPr>
  </w:style>
  <w:style w:type="character" w:styleId="lev">
    <w:name w:val="Strong"/>
    <w:uiPriority w:val="22"/>
    <w:qFormat/>
    <w:rsid w:val="00B86A4B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DA3F05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rsid w:val="00DA3F05"/>
    <w:rPr>
      <w:rFonts w:ascii="Arial" w:hAnsi="Arial"/>
      <w:lang w:eastAsia="ja-JP"/>
    </w:rPr>
  </w:style>
  <w:style w:type="character" w:styleId="Appelnotedebasdep">
    <w:name w:val="footnote reference"/>
    <w:uiPriority w:val="99"/>
    <w:unhideWhenUsed/>
    <w:rsid w:val="00DA3F05"/>
    <w:rPr>
      <w:vertAlign w:val="superscript"/>
    </w:rPr>
  </w:style>
  <w:style w:type="paragraph" w:styleId="Paragraphedeliste">
    <w:name w:val="List Paragraph"/>
    <w:aliases w:val="ADEME Paragraphe de liste,Listes,Resume Title,Citation List,Ha,List Paragraph1,Body,List Paragraph_Table bullets,Bullet List Paragraph,1st level - Bullet List Paragraph,Lettre d'introduction,Paragrafo elenco,Medium Grid 1 - Accent 21"/>
    <w:basedOn w:val="Normal"/>
    <w:link w:val="ParagraphedelisteCar"/>
    <w:uiPriority w:val="34"/>
    <w:qFormat/>
    <w:rsid w:val="004C346C"/>
    <w:pPr>
      <w:ind w:left="708"/>
    </w:pPr>
  </w:style>
  <w:style w:type="character" w:styleId="Lienhypertexte">
    <w:name w:val="Hyperlink"/>
    <w:uiPriority w:val="99"/>
    <w:unhideWhenUsed/>
    <w:rsid w:val="001B0FB6"/>
    <w:rPr>
      <w:color w:val="0000FF"/>
      <w:u w:val="single"/>
    </w:rPr>
  </w:style>
  <w:style w:type="character" w:customStyle="1" w:styleId="Titre1Car">
    <w:name w:val="Titre 1 Car"/>
    <w:link w:val="Titre1"/>
    <w:rsid w:val="00B65D56"/>
    <w:rPr>
      <w:rFonts w:ascii="Calibri" w:eastAsia="Times New Roman" w:hAnsi="Calibri" w:cs="DejaVu Sans"/>
      <w:b/>
      <w:bCs/>
      <w:caps/>
      <w:color w:val="00ADD3"/>
      <w:kern w:val="3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F03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EF03FF"/>
  </w:style>
  <w:style w:type="character" w:customStyle="1" w:styleId="Titre2Car">
    <w:name w:val="Titre 2 Car"/>
    <w:link w:val="Titre2"/>
    <w:uiPriority w:val="9"/>
    <w:rsid w:val="00B65D56"/>
    <w:rPr>
      <w:rFonts w:asciiTheme="minorHAnsi" w:eastAsia="Times New Roman" w:hAnsiTheme="minorHAnsi" w:cstheme="minorHAnsi"/>
      <w:b/>
      <w:bCs/>
      <w:iCs/>
      <w:caps/>
      <w:color w:val="00ADD3"/>
      <w:sz w:val="28"/>
      <w:szCs w:val="28"/>
      <w:lang w:eastAsia="ja-JP"/>
    </w:rPr>
  </w:style>
  <w:style w:type="character" w:customStyle="1" w:styleId="Titre5Car">
    <w:name w:val="Titre 5 Car"/>
    <w:link w:val="Titre5"/>
    <w:uiPriority w:val="9"/>
    <w:semiHidden/>
    <w:rsid w:val="005664E4"/>
    <w:rPr>
      <w:rFonts w:ascii="Calibri" w:eastAsia="Times New Roman" w:hAnsi="Calibri" w:cs="Times New Roman"/>
      <w:b/>
      <w:bCs/>
      <w:i/>
      <w:iCs/>
      <w:sz w:val="26"/>
      <w:szCs w:val="26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5664E4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5664E4"/>
    <w:pPr>
      <w:ind w:left="480"/>
    </w:pPr>
  </w:style>
  <w:style w:type="character" w:customStyle="1" w:styleId="Titre4Car">
    <w:name w:val="Titre 4 Car"/>
    <w:link w:val="Titre4"/>
    <w:uiPriority w:val="9"/>
    <w:semiHidden/>
    <w:rsid w:val="005664E4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paragraph" w:styleId="Listepuces">
    <w:name w:val="List Bullet"/>
    <w:basedOn w:val="Normal"/>
    <w:uiPriority w:val="99"/>
    <w:unhideWhenUsed/>
    <w:rsid w:val="002C4C89"/>
    <w:pPr>
      <w:numPr>
        <w:numId w:val="1"/>
      </w:numPr>
      <w:contextualSpacing/>
    </w:pPr>
  </w:style>
  <w:style w:type="table" w:styleId="Grilledutableau">
    <w:name w:val="Table Grid"/>
    <w:basedOn w:val="TableauNormal"/>
    <w:uiPriority w:val="39"/>
    <w:rsid w:val="002C4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8Car">
    <w:name w:val="Titre 8 Car"/>
    <w:link w:val="Titre8"/>
    <w:rsid w:val="00FD72B6"/>
    <w:rPr>
      <w:rFonts w:ascii="Calibri" w:eastAsia="Times New Roman" w:hAnsi="Calibri" w:cs="Calibri"/>
      <w:i/>
      <w:iCs/>
      <w:sz w:val="24"/>
      <w:szCs w:val="24"/>
      <w:lang w:val="en-US" w:eastAsia="en-US"/>
    </w:rPr>
  </w:style>
  <w:style w:type="character" w:customStyle="1" w:styleId="En-tteCar">
    <w:name w:val="En-tête Car"/>
    <w:link w:val="En-tte"/>
    <w:uiPriority w:val="99"/>
    <w:rsid w:val="00FD72B6"/>
    <w:rPr>
      <w:rFonts w:ascii="Arial" w:hAnsi="Arial"/>
      <w:sz w:val="24"/>
      <w:szCs w:val="24"/>
      <w:lang w:eastAsia="ja-JP"/>
    </w:rPr>
  </w:style>
  <w:style w:type="paragraph" w:styleId="Corpsdetexte">
    <w:name w:val="Body Text"/>
    <w:basedOn w:val="Normal"/>
    <w:link w:val="CorpsdetexteCar"/>
    <w:rsid w:val="00FD72B6"/>
    <w:pPr>
      <w:jc w:val="both"/>
    </w:pPr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CorpsdetexteCar">
    <w:name w:val="Corps de texte Car"/>
    <w:link w:val="Corpsdetexte"/>
    <w:rsid w:val="00FD72B6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PieddepageCar">
    <w:name w:val="Pied de page Car"/>
    <w:link w:val="Pieddepage"/>
    <w:uiPriority w:val="99"/>
    <w:rsid w:val="00FD72B6"/>
    <w:rPr>
      <w:rFonts w:ascii="Arial" w:hAnsi="Arial"/>
      <w:sz w:val="24"/>
      <w:szCs w:val="24"/>
      <w:lang w:eastAsia="ja-JP"/>
    </w:rPr>
  </w:style>
  <w:style w:type="paragraph" w:styleId="Retraitcorpsdetexte">
    <w:name w:val="Body Text Indent"/>
    <w:basedOn w:val="Normal"/>
    <w:link w:val="RetraitcorpsdetexteCar"/>
    <w:rsid w:val="00FD72B6"/>
    <w:pPr>
      <w:spacing w:after="120"/>
      <w:ind w:left="283"/>
    </w:pPr>
    <w:rPr>
      <w:rFonts w:ascii="Calibri" w:eastAsia="Times New Roman" w:hAnsi="Calibri" w:cs="Calibri"/>
      <w:sz w:val="22"/>
      <w:szCs w:val="22"/>
      <w:lang w:val="en-US" w:eastAsia="en-US"/>
    </w:rPr>
  </w:style>
  <w:style w:type="character" w:customStyle="1" w:styleId="RetraitcorpsdetexteCar">
    <w:name w:val="Retrait corps de texte Car"/>
    <w:link w:val="Retraitcorpsdetexte"/>
    <w:rsid w:val="00FD72B6"/>
    <w:rPr>
      <w:rFonts w:ascii="Calibri" w:eastAsia="Times New Roman" w:hAnsi="Calibri" w:cs="Calibri"/>
      <w:sz w:val="22"/>
      <w:szCs w:val="22"/>
      <w:lang w:val="en-US" w:eastAsia="en-US"/>
    </w:rPr>
  </w:style>
  <w:style w:type="paragraph" w:customStyle="1" w:styleId="GRANDT">
    <w:name w:val="GRAND T"/>
    <w:basedOn w:val="Normal"/>
    <w:rsid w:val="00FD72B6"/>
    <w:pPr>
      <w:pBdr>
        <w:top w:val="single" w:sz="6" w:space="0" w:color="auto" w:shadow="1"/>
        <w:left w:val="single" w:sz="6" w:space="0" w:color="auto" w:shadow="1"/>
        <w:bottom w:val="single" w:sz="6" w:space="0" w:color="auto" w:shadow="1"/>
        <w:right w:val="single" w:sz="6" w:space="0" w:color="auto" w:shadow="1"/>
      </w:pBdr>
      <w:jc w:val="center"/>
    </w:pPr>
    <w:rPr>
      <w:rFonts w:ascii="Comic Sans MS" w:eastAsia="Times New Roman" w:hAnsi="Comic Sans MS" w:cs="Comic Sans MS"/>
      <w:b/>
      <w:bCs/>
      <w:sz w:val="26"/>
      <w:szCs w:val="26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Numrodepage">
    <w:name w:val="page number"/>
    <w:basedOn w:val="Policepardfaut"/>
    <w:rsid w:val="00FD72B6"/>
  </w:style>
  <w:style w:type="paragraph" w:styleId="Textedebulles">
    <w:name w:val="Balloon Text"/>
    <w:basedOn w:val="Normal"/>
    <w:link w:val="TextedebullesCar"/>
    <w:semiHidden/>
    <w:rsid w:val="00FD72B6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TextedebullesCar">
    <w:name w:val="Texte de bulles Car"/>
    <w:link w:val="Textedebulles"/>
    <w:semiHidden/>
    <w:rsid w:val="00FD72B6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CarCar">
    <w:name w:val="Car Car"/>
    <w:basedOn w:val="Normal"/>
    <w:semiHidden/>
    <w:rsid w:val="00A53CEB"/>
    <w:pPr>
      <w:spacing w:after="160" w:line="240" w:lineRule="exact"/>
      <w:ind w:left="539" w:firstLine="578"/>
    </w:pPr>
    <w:rPr>
      <w:rFonts w:ascii="Verdana" w:eastAsia="Times New Roman" w:hAnsi="Verdana"/>
      <w:sz w:val="20"/>
      <w:szCs w:val="20"/>
      <w:lang w:val="en-US" w:eastAsia="en-US"/>
    </w:rPr>
  </w:style>
  <w:style w:type="character" w:styleId="Marquedecommentaire">
    <w:name w:val="annotation reference"/>
    <w:semiHidden/>
    <w:rsid w:val="00A53C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A53CEB"/>
    <w:pPr>
      <w:jc w:val="both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uiPriority w:val="99"/>
    <w:semiHidden/>
    <w:rsid w:val="00A53CEB"/>
    <w:rPr>
      <w:rFonts w:ascii="Arial" w:eastAsia="Times New Roman" w:hAnsi="Arial"/>
    </w:rPr>
  </w:style>
  <w:style w:type="character" w:customStyle="1" w:styleId="Titre3Car">
    <w:name w:val="Titre 3 Car"/>
    <w:link w:val="Titre3"/>
    <w:uiPriority w:val="9"/>
    <w:semiHidden/>
    <w:rsid w:val="003868EA"/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customStyle="1" w:styleId="wikiexternallink">
    <w:name w:val="wikiexternallink"/>
    <w:rsid w:val="003868EA"/>
  </w:style>
  <w:style w:type="character" w:customStyle="1" w:styleId="citecrochet1">
    <w:name w:val="cite_crochet1"/>
    <w:rsid w:val="006E19EB"/>
    <w:rPr>
      <w:vanish/>
      <w:webHidden w:val="0"/>
      <w:specVanish w:val="0"/>
    </w:rPr>
  </w:style>
  <w:style w:type="paragraph" w:customStyle="1" w:styleId="intro">
    <w:name w:val="intro"/>
    <w:basedOn w:val="Normal"/>
    <w:rsid w:val="002B501E"/>
    <w:pPr>
      <w:spacing w:after="300" w:line="336" w:lineRule="atLeast"/>
      <w:ind w:left="225"/>
    </w:pPr>
    <w:rPr>
      <w:rFonts w:ascii="Times New Roman" w:eastAsia="Times New Roman" w:hAnsi="Times New Roman"/>
      <w:sz w:val="26"/>
      <w:szCs w:val="26"/>
      <w:lang w:eastAsia="fr-FR"/>
    </w:rPr>
  </w:style>
  <w:style w:type="character" w:styleId="DfinitionHTML">
    <w:name w:val="HTML Definition"/>
    <w:uiPriority w:val="99"/>
    <w:semiHidden/>
    <w:unhideWhenUsed/>
    <w:rsid w:val="002B501E"/>
    <w:rPr>
      <w:i/>
      <w:iCs/>
    </w:rPr>
  </w:style>
  <w:style w:type="paragraph" w:customStyle="1" w:styleId="soustitre21">
    <w:name w:val="soustitre21"/>
    <w:basedOn w:val="Normal"/>
    <w:rsid w:val="002B501E"/>
    <w:pPr>
      <w:spacing w:before="105" w:after="150"/>
    </w:pPr>
    <w:rPr>
      <w:rFonts w:ascii="Times New Roman" w:eastAsia="Times New Roman" w:hAnsi="Times New Roman"/>
      <w:b/>
      <w:bCs/>
      <w:lang w:eastAsia="fr-FR"/>
    </w:rPr>
  </w:style>
  <w:style w:type="paragraph" w:customStyle="1" w:styleId="CharCarChar1CarCarCarCarCarCar1">
    <w:name w:val="Char Car Char1 Car Car Car Car Car Car1"/>
    <w:basedOn w:val="Normal"/>
    <w:autoRedefine/>
    <w:semiHidden/>
    <w:rsid w:val="001529F2"/>
    <w:pPr>
      <w:spacing w:line="20" w:lineRule="exact"/>
    </w:pPr>
    <w:rPr>
      <w:rFonts w:ascii="Bookman Old Style" w:eastAsia="Times New Roman" w:hAnsi="Bookman Old Style"/>
      <w:lang w:val="en-US" w:eastAsia="en-US"/>
    </w:rPr>
  </w:style>
  <w:style w:type="paragraph" w:customStyle="1" w:styleId="CarCar1">
    <w:name w:val="Car Car1"/>
    <w:basedOn w:val="Normal"/>
    <w:semiHidden/>
    <w:rsid w:val="001529F2"/>
    <w:pPr>
      <w:spacing w:after="160" w:line="240" w:lineRule="exact"/>
      <w:ind w:left="539" w:firstLine="578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Liste">
    <w:name w:val="List"/>
    <w:basedOn w:val="Corpsdetexte"/>
    <w:rsid w:val="00F4515C"/>
    <w:pPr>
      <w:widowControl w:val="0"/>
      <w:suppressAutoHyphens/>
      <w:spacing w:after="120"/>
      <w:jc w:val="left"/>
    </w:pPr>
    <w:rPr>
      <w:rFonts w:ascii="Times New Roman" w:eastAsia="Lucida Sans Unicode" w:hAnsi="Times New Roman" w:cs="Tahoma"/>
      <w:kern w:val="2"/>
      <w:sz w:val="24"/>
      <w:szCs w:val="24"/>
      <w:lang w:val="fr-FR" w:eastAsia="fr-FR"/>
    </w:rPr>
  </w:style>
  <w:style w:type="character" w:styleId="Lienhypertextesuivivisit">
    <w:name w:val="FollowedHyperlink"/>
    <w:uiPriority w:val="99"/>
    <w:semiHidden/>
    <w:unhideWhenUsed/>
    <w:rsid w:val="00556394"/>
    <w:rPr>
      <w:color w:val="800080"/>
      <w:u w:val="single"/>
    </w:rPr>
  </w:style>
  <w:style w:type="character" w:customStyle="1" w:styleId="st">
    <w:name w:val="st"/>
    <w:rsid w:val="007F2C2D"/>
  </w:style>
  <w:style w:type="character" w:styleId="Accentuation">
    <w:name w:val="Emphasis"/>
    <w:uiPriority w:val="20"/>
    <w:qFormat/>
    <w:rsid w:val="007F2C2D"/>
    <w:rPr>
      <w:i/>
      <w:i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4285"/>
    <w:pPr>
      <w:jc w:val="left"/>
    </w:pPr>
    <w:rPr>
      <w:rFonts w:eastAsia="MS Mincho"/>
      <w:b/>
      <w:bCs/>
      <w:lang w:eastAsia="ja-JP"/>
    </w:rPr>
  </w:style>
  <w:style w:type="character" w:customStyle="1" w:styleId="ObjetducommentaireCar">
    <w:name w:val="Objet du commentaire Car"/>
    <w:link w:val="Objetducommentaire"/>
    <w:uiPriority w:val="99"/>
    <w:semiHidden/>
    <w:rsid w:val="00B44285"/>
    <w:rPr>
      <w:rFonts w:ascii="Arial" w:eastAsia="Times New Roman" w:hAnsi="Arial"/>
      <w:b/>
      <w:bCs/>
      <w:lang w:eastAsia="ja-JP"/>
    </w:rPr>
  </w:style>
  <w:style w:type="paragraph" w:styleId="Titre">
    <w:name w:val="Title"/>
    <w:basedOn w:val="Normal"/>
    <w:link w:val="TitreCar"/>
    <w:qFormat/>
    <w:rsid w:val="008D2F8F"/>
    <w:pPr>
      <w:pBdr>
        <w:bottom w:val="single" w:sz="8" w:space="1" w:color="FF0000"/>
      </w:pBdr>
    </w:pPr>
    <w:rPr>
      <w:rFonts w:ascii="DejaVu Sans" w:eastAsia="Times New Roman" w:hAnsi="DejaVu Sans" w:cs="DejaVu Sans"/>
      <w:b/>
      <w:color w:val="FF0000"/>
      <w:sz w:val="40"/>
      <w:szCs w:val="40"/>
      <w:lang w:eastAsia="fr-FR"/>
    </w:rPr>
  </w:style>
  <w:style w:type="character" w:customStyle="1" w:styleId="TitreCar">
    <w:name w:val="Titre Car"/>
    <w:link w:val="Titre"/>
    <w:rsid w:val="008D2F8F"/>
    <w:rPr>
      <w:rFonts w:ascii="DejaVu Sans" w:eastAsia="Times New Roman" w:hAnsi="DejaVu Sans" w:cs="DejaVu Sans"/>
      <w:b/>
      <w:color w:val="FF0000"/>
      <w:sz w:val="40"/>
      <w:szCs w:val="40"/>
    </w:rPr>
  </w:style>
  <w:style w:type="character" w:customStyle="1" w:styleId="ParagraphedelisteCar">
    <w:name w:val="Paragraphe de liste Car"/>
    <w:aliases w:val="ADEME Paragraphe de liste Car,Listes Car,Resume Title Car,Citation List Car,Ha Car,List Paragraph1 Car,Body Car,List Paragraph_Table bullets Car,Bullet List Paragraph Car,1st level - Bullet List Paragraph Car,Paragrafo elenco Car"/>
    <w:link w:val="Paragraphedeliste"/>
    <w:qFormat/>
    <w:rsid w:val="00806377"/>
    <w:rPr>
      <w:rFonts w:ascii="Arial" w:hAnsi="Arial"/>
      <w:sz w:val="24"/>
      <w:szCs w:val="24"/>
      <w:lang w:eastAsia="ja-JP"/>
    </w:rPr>
  </w:style>
  <w:style w:type="paragraph" w:customStyle="1" w:styleId="Texte">
    <w:name w:val="Texte"/>
    <w:basedOn w:val="Normal"/>
    <w:link w:val="TexteCar"/>
    <w:qFormat/>
    <w:rsid w:val="00B2466C"/>
    <w:pPr>
      <w:jc w:val="both"/>
    </w:pPr>
    <w:rPr>
      <w:rFonts w:ascii="Calibri" w:eastAsia="Times New Roman" w:hAnsi="Calibri"/>
      <w:sz w:val="22"/>
      <w:lang w:eastAsia="fr-FR"/>
    </w:rPr>
  </w:style>
  <w:style w:type="character" w:customStyle="1" w:styleId="TexteCar">
    <w:name w:val="Texte Car"/>
    <w:link w:val="Texte"/>
    <w:rsid w:val="00B2466C"/>
    <w:rPr>
      <w:rFonts w:ascii="Calibri" w:eastAsia="Times New Roman" w:hAnsi="Calibri"/>
      <w:sz w:val="22"/>
      <w:szCs w:val="24"/>
    </w:rPr>
  </w:style>
  <w:style w:type="paragraph" w:customStyle="1" w:styleId="Style1">
    <w:name w:val="Style1"/>
    <w:basedOn w:val="Titre1"/>
    <w:link w:val="Style1Car"/>
    <w:qFormat/>
    <w:rsid w:val="00B2466C"/>
    <w:pPr>
      <w:pBdr>
        <w:bottom w:val="single" w:sz="8" w:space="1" w:color="1F497D"/>
      </w:pBdr>
      <w:ind w:left="360"/>
    </w:pPr>
    <w:rPr>
      <w:rFonts w:ascii="Officina Sans ITC" w:hAnsi="Officina Sans ITC"/>
      <w:smallCaps/>
      <w:color w:val="365F91"/>
    </w:rPr>
  </w:style>
  <w:style w:type="character" w:customStyle="1" w:styleId="Style1Car">
    <w:name w:val="Style1 Car"/>
    <w:link w:val="Style1"/>
    <w:rsid w:val="00B2466C"/>
    <w:rPr>
      <w:rFonts w:ascii="Officina Sans ITC" w:eastAsia="Times New Roman" w:hAnsi="Officina Sans ITC" w:cs="DejaVu Sans"/>
      <w:b/>
      <w:bCs/>
      <w:caps/>
      <w:smallCaps/>
      <w:color w:val="365F91"/>
      <w:kern w:val="32"/>
      <w:sz w:val="32"/>
      <w:szCs w:val="32"/>
    </w:rPr>
  </w:style>
  <w:style w:type="paragraph" w:styleId="Sansinterligne">
    <w:name w:val="No Spacing"/>
    <w:uiPriority w:val="1"/>
    <w:qFormat/>
    <w:rsid w:val="00B2466C"/>
    <w:rPr>
      <w:rFonts w:ascii="Calibri" w:eastAsia="Calibri" w:hAnsi="Calibri"/>
      <w:sz w:val="22"/>
      <w:szCs w:val="22"/>
      <w:lang w:eastAsia="en-US"/>
    </w:rPr>
  </w:style>
  <w:style w:type="paragraph" w:customStyle="1" w:styleId="WW-Standard">
    <w:name w:val="WW-Standard"/>
    <w:basedOn w:val="Normal"/>
    <w:rsid w:val="0004585E"/>
    <w:pPr>
      <w:widowControl w:val="0"/>
      <w:suppressAutoHyphens/>
    </w:pPr>
    <w:rPr>
      <w:rFonts w:ascii="Lucida Sans Unicode" w:eastAsia="Lucida Sans Unicode" w:hAnsi="Lucida Sans Unicode"/>
      <w:color w:val="000000"/>
      <w:szCs w:val="20"/>
      <w:lang w:eastAsia="ar-SA"/>
    </w:rPr>
  </w:style>
  <w:style w:type="paragraph" w:styleId="Rvision">
    <w:name w:val="Revision"/>
    <w:hidden/>
    <w:uiPriority w:val="99"/>
    <w:semiHidden/>
    <w:rsid w:val="00630632"/>
    <w:rPr>
      <w:rFonts w:ascii="Arial" w:hAnsi="Arial"/>
      <w:sz w:val="24"/>
      <w:szCs w:val="24"/>
      <w:lang w:eastAsia="ja-JP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40579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D83B39"/>
    <w:pPr>
      <w:spacing w:after="200"/>
      <w:jc w:val="both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customStyle="1" w:styleId="Paragraphestandard">
    <w:name w:val="[Paragraphe standard]"/>
    <w:basedOn w:val="Normal"/>
    <w:uiPriority w:val="99"/>
    <w:rsid w:val="00051E93"/>
    <w:pPr>
      <w:widowControl w:val="0"/>
      <w:autoSpaceDE w:val="0"/>
      <w:autoSpaceDN w:val="0"/>
      <w:adjustRightInd w:val="0"/>
      <w:spacing w:line="288" w:lineRule="auto"/>
    </w:pPr>
    <w:rPr>
      <w:rFonts w:ascii="Times-Roman" w:eastAsiaTheme="minorHAnsi" w:hAnsi="Times-Roman" w:cs="Times-Roman"/>
      <w:color w:val="000000"/>
      <w:lang w:eastAsia="en-US"/>
    </w:rPr>
  </w:style>
  <w:style w:type="paragraph" w:customStyle="1" w:styleId="NoteTitre">
    <w:name w:val="Note : Titre"/>
    <w:basedOn w:val="Normal"/>
    <w:next w:val="Normal"/>
    <w:link w:val="NoteTitreCar"/>
    <w:qFormat/>
    <w:rsid w:val="00335A52"/>
    <w:pPr>
      <w:spacing w:before="120" w:after="140"/>
      <w:jc w:val="both"/>
    </w:pPr>
    <w:rPr>
      <w:rFonts w:asciiTheme="minorHAnsi" w:eastAsiaTheme="minorHAnsi" w:hAnsiTheme="minorHAnsi" w:cstheme="minorBidi"/>
      <w:b/>
      <w:bCs/>
      <w:caps/>
      <w:lang w:eastAsia="en-US"/>
    </w:rPr>
  </w:style>
  <w:style w:type="character" w:customStyle="1" w:styleId="NoteTitreCar">
    <w:name w:val="Note : Titre Car"/>
    <w:basedOn w:val="Policepardfaut"/>
    <w:link w:val="NoteTitre"/>
    <w:rsid w:val="00335A52"/>
    <w:rPr>
      <w:rFonts w:asciiTheme="minorHAnsi" w:eastAsiaTheme="minorHAnsi" w:hAnsiTheme="minorHAnsi" w:cstheme="minorBidi"/>
      <w:b/>
      <w:bCs/>
      <w:caps/>
      <w:sz w:val="24"/>
      <w:szCs w:val="24"/>
      <w:lang w:eastAsia="en-US"/>
    </w:rPr>
  </w:style>
  <w:style w:type="character" w:styleId="Textedelespacerserv">
    <w:name w:val="Placeholder Text"/>
    <w:basedOn w:val="Policepardfaut"/>
    <w:uiPriority w:val="99"/>
    <w:semiHidden/>
    <w:rsid w:val="00E367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25245">
                  <w:marLeft w:val="16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96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90938B"/>
                        <w:bottom w:val="none" w:sz="0" w:space="0" w:color="auto"/>
                        <w:right w:val="single" w:sz="6" w:space="0" w:color="90938B"/>
                      </w:divBdr>
                      <w:divsChild>
                        <w:div w:id="106529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33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40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50141">
          <w:marLeft w:val="100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1872">
          <w:marLeft w:val="23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8761">
          <w:marLeft w:val="1109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456">
          <w:marLeft w:val="23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73512">
          <w:marLeft w:val="23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0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2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23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20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0499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26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887148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221">
          <w:marLeft w:val="1685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989">
          <w:marLeft w:val="1685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699">
          <w:marLeft w:val="1685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6289">
          <w:marLeft w:val="1685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7227">
          <w:marLeft w:val="576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71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6267">
          <w:marLeft w:val="19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2522">
          <w:marLeft w:val="19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6493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989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9000">
          <w:marLeft w:val="19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385">
          <w:marLeft w:val="19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1476">
          <w:marLeft w:val="576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1757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3370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7538">
          <w:marLeft w:val="193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8091">
          <w:marLeft w:val="1253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2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5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4154">
          <w:marLeft w:val="25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6263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6082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6395">
          <w:marLeft w:val="259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5679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1765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6338">
          <w:marLeft w:val="126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5358">
          <w:marLeft w:val="1267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8344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3342">
          <w:marLeft w:val="763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5808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62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89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92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50510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93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41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42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53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307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9471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4198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4877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654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4255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672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0311">
          <w:marLeft w:val="125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974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9984">
          <w:marLeft w:val="165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4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4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3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957061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597947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068400">
                                  <w:marLeft w:val="195"/>
                                  <w:marRight w:val="18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0270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0599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36474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75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575086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9661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1688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132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90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4008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1807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249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132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6205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50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878">
          <w:marLeft w:val="21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P~1\LOCALS~1\Temp\_PA842\Masque_WOR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795A8-932E-4387-B985-BF954950D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Masque_WORD</Template>
  <TotalTime>371</TotalTime>
  <Pages>4</Pages>
  <Words>430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ADEME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ADEME</dc:creator>
  <cp:keywords/>
  <cp:lastModifiedBy>Laurent PLANCHET</cp:lastModifiedBy>
  <cp:revision>6</cp:revision>
  <cp:lastPrinted>2020-10-28T17:48:00Z</cp:lastPrinted>
  <dcterms:created xsi:type="dcterms:W3CDTF">2023-11-13T10:28:00Z</dcterms:created>
  <dcterms:modified xsi:type="dcterms:W3CDTF">2024-07-03T13:15:00Z</dcterms:modified>
</cp:coreProperties>
</file>